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C8426" w14:textId="77777777" w:rsidR="00924487" w:rsidRPr="00AF7BE0" w:rsidRDefault="00924487" w:rsidP="00AF7BE0">
      <w:pPr>
        <w:tabs>
          <w:tab w:val="left" w:pos="1725"/>
        </w:tabs>
        <w:spacing w:before="360"/>
        <w:ind w:left="-709" w:right="-851"/>
        <w:jc w:val="center"/>
        <w:rPr>
          <w:rFonts w:ascii="IBM Plex Serif Light" w:hAnsi="IBM Plex Serif Light"/>
          <w:b/>
          <w:bCs/>
          <w:sz w:val="28"/>
          <w:szCs w:val="28"/>
        </w:rPr>
      </w:pPr>
      <w:r w:rsidRPr="00AF7BE0">
        <w:rPr>
          <w:rFonts w:ascii="IBM Plex Serif Light" w:hAnsi="IBM Plex Serif Light"/>
          <w:b/>
          <w:bCs/>
          <w:sz w:val="28"/>
          <w:szCs w:val="28"/>
        </w:rPr>
        <w:t>NYILATKOZAT</w:t>
      </w:r>
    </w:p>
    <w:p w14:paraId="7B666172" w14:textId="77777777" w:rsidR="00CB506F" w:rsidRDefault="00924487" w:rsidP="00AF7BE0">
      <w:pPr>
        <w:tabs>
          <w:tab w:val="left" w:pos="1725"/>
        </w:tabs>
        <w:spacing w:before="120"/>
        <w:jc w:val="center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hallgatói jogviszonyból adódó önköltségi díj megfizetéséről</w:t>
      </w:r>
      <w:r w:rsidR="00FD0CEA">
        <w:rPr>
          <w:rFonts w:ascii="IBM Plex Serif Light" w:hAnsi="IBM Plex Serif Light"/>
          <w:b/>
          <w:bCs/>
          <w:sz w:val="20"/>
        </w:rPr>
        <w:t xml:space="preserve"> és számlarendelésről </w:t>
      </w:r>
      <w:r>
        <w:rPr>
          <w:rFonts w:ascii="IBM Plex Serif Light" w:hAnsi="IBM Plex Serif Light"/>
          <w:b/>
          <w:bCs/>
          <w:sz w:val="20"/>
        </w:rPr>
        <w:t xml:space="preserve">a </w:t>
      </w:r>
    </w:p>
    <w:p w14:paraId="21B542BC" w14:textId="73F4EE1D" w:rsidR="00924487" w:rsidRPr="00EB376D" w:rsidRDefault="00293241" w:rsidP="00AF7BE0">
      <w:pPr>
        <w:tabs>
          <w:tab w:val="left" w:pos="1725"/>
        </w:tabs>
        <w:spacing w:before="120"/>
        <w:jc w:val="center"/>
        <w:rPr>
          <w:rFonts w:ascii="IBM Plex Serif Light" w:hAnsi="IBM Plex Serif Light"/>
          <w:b/>
          <w:bCs/>
          <w:sz w:val="20"/>
        </w:rPr>
      </w:pP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>202</w:t>
      </w:r>
      <w:r w:rsidR="005F240D">
        <w:rPr>
          <w:rFonts w:ascii="IBM Plex Serif Light" w:hAnsi="IBM Plex Serif Light"/>
          <w:b/>
          <w:bCs/>
          <w:color w:val="FF0000"/>
          <w:szCs w:val="24"/>
          <w:u w:val="single"/>
        </w:rPr>
        <w:t>5</w:t>
      </w: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>/202</w:t>
      </w:r>
      <w:r w:rsidR="005F240D">
        <w:rPr>
          <w:rFonts w:ascii="IBM Plex Serif Light" w:hAnsi="IBM Plex Serif Light"/>
          <w:b/>
          <w:bCs/>
          <w:color w:val="FF0000"/>
          <w:szCs w:val="24"/>
          <w:u w:val="single"/>
        </w:rPr>
        <w:t>6</w:t>
      </w: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 xml:space="preserve">. </w:t>
      </w:r>
      <w:r w:rsidRP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 xml:space="preserve">tanév </w:t>
      </w:r>
      <w:r w:rsidR="00877F10">
        <w:rPr>
          <w:rFonts w:ascii="IBM Plex Serif Light" w:hAnsi="IBM Plex Serif Light"/>
          <w:b/>
          <w:bCs/>
          <w:color w:val="FF0000"/>
          <w:szCs w:val="24"/>
          <w:u w:val="single"/>
        </w:rPr>
        <w:t>TAVA</w:t>
      </w:r>
      <w:r w:rsidR="0030066C">
        <w:rPr>
          <w:rFonts w:ascii="IBM Plex Serif Light" w:hAnsi="IBM Plex Serif Light"/>
          <w:b/>
          <w:bCs/>
          <w:color w:val="FF0000"/>
          <w:szCs w:val="24"/>
          <w:u w:val="single"/>
        </w:rPr>
        <w:t>S</w:t>
      </w:r>
      <w:r w:rsidR="00924487"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 xml:space="preserve">ZI </w:t>
      </w:r>
      <w:r w:rsidR="00924487" w:rsidRP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>félévére</w:t>
      </w:r>
      <w:r w:rsid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 xml:space="preserve"> *</w:t>
      </w:r>
    </w:p>
    <w:p w14:paraId="41CDE490" w14:textId="64820678" w:rsidR="00924487" w:rsidRPr="00EB376D" w:rsidRDefault="00924487" w:rsidP="0030066C">
      <w:pPr>
        <w:tabs>
          <w:tab w:val="left" w:pos="1725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EB376D">
        <w:rPr>
          <w:rFonts w:ascii="IBM Plex Serif Light" w:hAnsi="IBM Plex Serif Light"/>
          <w:bCs/>
          <w:sz w:val="20"/>
        </w:rPr>
        <w:t xml:space="preserve">Alulírott kijelentem, hogy a nyomtatványon szereplő adatoknak megfelelően a hallgató </w:t>
      </w:r>
      <w:r w:rsidRPr="009562DC">
        <w:rPr>
          <w:rFonts w:ascii="IBM Plex Serif Light" w:hAnsi="IBM Plex Serif Light"/>
          <w:bCs/>
          <w:sz w:val="20"/>
        </w:rPr>
        <w:t xml:space="preserve">részére </w:t>
      </w:r>
      <w:r>
        <w:rPr>
          <w:rFonts w:ascii="IBM Plex Serif Light" w:hAnsi="IBM Plex Serif Light"/>
          <w:bCs/>
          <w:sz w:val="20"/>
        </w:rPr>
        <w:t xml:space="preserve">a </w:t>
      </w:r>
      <w:r w:rsidR="005F240D">
        <w:rPr>
          <w:rFonts w:ascii="IBM Plex Serif Light" w:hAnsi="IBM Plex Serif Light"/>
          <w:bCs/>
          <w:sz w:val="20"/>
        </w:rPr>
        <w:t>2025/26/</w:t>
      </w:r>
      <w:r w:rsidR="004A1ABF">
        <w:rPr>
          <w:rFonts w:ascii="IBM Plex Serif Light" w:hAnsi="IBM Plex Serif Light"/>
          <w:bCs/>
          <w:sz w:val="20"/>
        </w:rPr>
        <w:t xml:space="preserve">2 </w:t>
      </w:r>
      <w:r>
        <w:rPr>
          <w:rFonts w:ascii="IBM Plex Serif Light" w:hAnsi="IBM Plex Serif Light"/>
          <w:bCs/>
          <w:sz w:val="20"/>
        </w:rPr>
        <w:t xml:space="preserve">félév </w:t>
      </w:r>
      <w:r w:rsidRPr="009562DC">
        <w:rPr>
          <w:rFonts w:ascii="IBM Plex Serif Light" w:hAnsi="IBM Plex Serif Light"/>
          <w:bCs/>
          <w:sz w:val="20"/>
        </w:rPr>
        <w:t>önköltség</w:t>
      </w:r>
      <w:r>
        <w:rPr>
          <w:rFonts w:ascii="IBM Plex Serif Light" w:hAnsi="IBM Plex Serif Light"/>
          <w:bCs/>
          <w:sz w:val="20"/>
        </w:rPr>
        <w:t xml:space="preserve">i </w:t>
      </w:r>
      <w:r w:rsidRPr="009562DC">
        <w:rPr>
          <w:rFonts w:ascii="IBM Plex Serif Light" w:hAnsi="IBM Plex Serif Light"/>
          <w:bCs/>
          <w:sz w:val="20"/>
        </w:rPr>
        <w:t>díj</w:t>
      </w:r>
      <w:r>
        <w:rPr>
          <w:rFonts w:ascii="IBM Plex Serif Light" w:hAnsi="IBM Plex Serif Light"/>
          <w:bCs/>
          <w:sz w:val="20"/>
        </w:rPr>
        <w:t>ának</w:t>
      </w:r>
      <w:r w:rsidRPr="009562DC">
        <w:rPr>
          <w:rFonts w:ascii="IBM Plex Serif Light" w:hAnsi="IBM Plex Serif Light"/>
          <w:bCs/>
          <w:sz w:val="20"/>
        </w:rPr>
        <w:t xml:space="preserve"> megfizetését vállalom.</w:t>
      </w:r>
      <w:r w:rsidRPr="00EB376D">
        <w:rPr>
          <w:rFonts w:ascii="IBM Plex Serif Light" w:hAnsi="IBM Plex Serif Light"/>
          <w:bCs/>
          <w:sz w:val="20"/>
        </w:rPr>
        <w:t xml:space="preserve"> </w:t>
      </w:r>
    </w:p>
    <w:p w14:paraId="12C63FFB" w14:textId="77777777" w:rsidR="00924487" w:rsidRPr="00304359" w:rsidRDefault="00924487" w:rsidP="0030066C">
      <w:pPr>
        <w:tabs>
          <w:tab w:val="left" w:pos="1725"/>
        </w:tabs>
        <w:spacing w:before="240" w:line="240" w:lineRule="exact"/>
        <w:jc w:val="center"/>
        <w:rPr>
          <w:rFonts w:ascii="IBM Plex Serif Light" w:hAnsi="IBM Plex Serif Light"/>
          <w:b/>
          <w:bCs/>
          <w:caps/>
          <w:sz w:val="20"/>
          <w:u w:val="single"/>
        </w:rPr>
      </w:pPr>
      <w:r w:rsidRPr="00304359">
        <w:rPr>
          <w:rFonts w:ascii="IBM Plex Serif Light" w:hAnsi="IBM Plex Serif Light"/>
          <w:b/>
          <w:bCs/>
          <w:caps/>
          <w:sz w:val="20"/>
          <w:u w:val="single"/>
        </w:rPr>
        <w:t>Vevő (munkáltató) adatai</w:t>
      </w:r>
    </w:p>
    <w:p w14:paraId="5A914797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Neve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-740328141"/>
          <w:placeholder>
            <w:docPart w:val="885F0CC97818494CBAF03EA41DD57717"/>
          </w:placeholder>
          <w:showingPlcHdr/>
        </w:sdtPr>
        <w:sdtContent>
          <w:r w:rsidR="00EB785F" w:rsidRPr="00EB785F">
            <w:rPr>
              <w:rStyle w:val="Helyrzszveg"/>
            </w:rPr>
            <w:t>Szöveg beírásához kattintson vagy koppintson ide.</w:t>
          </w:r>
        </w:sdtContent>
      </w:sdt>
    </w:p>
    <w:p w14:paraId="127449AB" w14:textId="46739F9F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Címe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995678735"/>
          <w:placeholder>
            <w:docPart w:val="9E551C655E4D4DD0860FA697F33F307A"/>
          </w:placeholder>
          <w:showingPlcHdr/>
        </w:sdtPr>
        <w:sdtContent>
          <w:r w:rsidR="00A52B32" w:rsidRPr="00A52B32">
            <w:rPr>
              <w:rStyle w:val="Helyrzszveg"/>
            </w:rPr>
            <w:t>Szöveg beírásához kattintson vagy koppintson ide.</w:t>
          </w:r>
        </w:sdtContent>
      </w:sdt>
    </w:p>
    <w:p w14:paraId="123AE87C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Adószáma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726573682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78F59BD5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Vállalt összeg Forintban kifejezve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173231852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016842D4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Egyéb, a számlán feltüntetendő azonosító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848819558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17D869A7" w14:textId="77777777" w:rsidR="00924487" w:rsidRPr="00304359" w:rsidRDefault="00924487" w:rsidP="00AF7BE0">
      <w:pPr>
        <w:tabs>
          <w:tab w:val="left" w:pos="1725"/>
        </w:tabs>
        <w:spacing w:before="360" w:line="240" w:lineRule="exact"/>
        <w:jc w:val="center"/>
        <w:rPr>
          <w:rFonts w:ascii="IBM Plex Serif Light" w:hAnsi="IBM Plex Serif Light"/>
          <w:b/>
          <w:bCs/>
          <w:caps/>
          <w:sz w:val="20"/>
          <w:u w:val="single"/>
        </w:rPr>
      </w:pPr>
      <w:r w:rsidRPr="00304359">
        <w:rPr>
          <w:rFonts w:ascii="IBM Plex Serif Light" w:hAnsi="IBM Plex Serif Light"/>
          <w:b/>
          <w:bCs/>
          <w:caps/>
          <w:sz w:val="20"/>
          <w:u w:val="single"/>
        </w:rPr>
        <w:t xml:space="preserve">Hallgató adatai </w:t>
      </w:r>
    </w:p>
    <w:p w14:paraId="6459ECB4" w14:textId="77777777" w:rsidR="00924487" w:rsidRPr="00075620" w:rsidRDefault="00404418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>
        <w:rPr>
          <w:rFonts w:ascii="IBM Plex Serif Light" w:hAnsi="IBM Plex Serif Light"/>
          <w:b/>
          <w:bCs/>
          <w:sz w:val="20"/>
          <w:u w:val="single"/>
        </w:rPr>
        <w:t>Név</w:t>
      </w:r>
      <w:r w:rsidR="00924487"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-59484721"/>
          <w:placeholder>
            <w:docPart w:val="9E551C655E4D4DD0860FA697F33F307A"/>
          </w:placeholder>
          <w:showingPlcHdr/>
        </w:sdtPr>
        <w:sdtContent>
          <w:r w:rsidR="00924487" w:rsidRPr="005601D2">
            <w:rPr>
              <w:rStyle w:val="Helyrzszveg"/>
            </w:rPr>
            <w:t>Szöveg beírásához kattintson vagy koppintson ide.</w:t>
          </w:r>
        </w:sdtContent>
      </w:sdt>
    </w:p>
    <w:p w14:paraId="68DAB434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Neptun kód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928700464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29402C53" w14:textId="1415CFFA" w:rsidR="00924487" w:rsidRPr="00075620" w:rsidRDefault="00924487" w:rsidP="0030066C">
      <w:pPr>
        <w:tabs>
          <w:tab w:val="left" w:pos="567"/>
          <w:tab w:val="left" w:leader="underscore" w:pos="9072"/>
        </w:tabs>
        <w:spacing w:before="120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Szak és tagozat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614340798"/>
          <w:placeholder>
            <w:docPart w:val="9E551C655E4D4DD0860FA697F33F307A"/>
          </w:placeholder>
          <w:showingPlcHdr/>
        </w:sdtPr>
        <w:sdtContent>
          <w:r w:rsidR="0030066C" w:rsidRPr="005601D2">
            <w:rPr>
              <w:rStyle w:val="Helyrzszveg"/>
            </w:rPr>
            <w:t>Szöveg beírásához kattintson vagy koppintson ide.</w:t>
          </w:r>
        </w:sdtContent>
      </w:sdt>
    </w:p>
    <w:p w14:paraId="1DF1222E" w14:textId="77777777" w:rsidR="00924487" w:rsidRPr="00EB376D" w:rsidRDefault="00924487" w:rsidP="0030066C">
      <w:pPr>
        <w:jc w:val="left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------------------------------------------------------------------------------------------------------------------</w:t>
      </w:r>
    </w:p>
    <w:p w14:paraId="46B8F0C3" w14:textId="77777777" w:rsidR="00AF7BE0" w:rsidRDefault="00924487" w:rsidP="0030066C">
      <w:pPr>
        <w:rPr>
          <w:rFonts w:ascii="IBM Plex Serif Light" w:hAnsi="IBM Plex Serif Light"/>
          <w:b/>
          <w:bCs/>
          <w:color w:val="2E74B5" w:themeColor="accent1" w:themeShade="BF"/>
          <w:sz w:val="20"/>
        </w:rPr>
      </w:pPr>
      <w:r w:rsidRPr="00304359"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A </w:t>
      </w:r>
      <w:r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közlemény rovatban feltüntetendő információt a </w:t>
      </w:r>
      <w:r w:rsidRPr="00304359"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számla </w:t>
      </w:r>
      <w:r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„Megjegyzés” rovata </w:t>
      </w:r>
      <w:r w:rsidRPr="00AF7BE0">
        <w:rPr>
          <w:rFonts w:ascii="IBM Plex Serif Light" w:hAnsi="IBM Plex Serif Light"/>
          <w:b/>
          <w:bCs/>
          <w:i/>
          <w:color w:val="000000" w:themeColor="text1"/>
          <w:sz w:val="20"/>
        </w:rPr>
        <w:t>(</w:t>
      </w:r>
      <w:r w:rsidR="00AF7BE0" w:rsidRPr="00AF7BE0">
        <w:rPr>
          <w:rFonts w:ascii="IBM Plex Serif Light" w:hAnsi="IBM Plex Serif Light"/>
          <w:b/>
          <w:bCs/>
          <w:i/>
          <w:color w:val="000000" w:themeColor="text1"/>
          <w:sz w:val="20"/>
        </w:rPr>
        <w:t>+NEP+…kezdetű azonosító</w:t>
      </w:r>
      <w:r w:rsidR="00AF7BE0">
        <w:rPr>
          <w:rFonts w:ascii="IBM Plex Serif Light" w:hAnsi="IBM Plex Serif Light"/>
          <w:b/>
          <w:bCs/>
          <w:color w:val="2E74B5" w:themeColor="accent1" w:themeShade="BF"/>
          <w:sz w:val="20"/>
        </w:rPr>
        <w:t>) fogja tartalmazni így utalás előtt, kérjük, várja meg a számla elkészültét!</w:t>
      </w:r>
    </w:p>
    <w:p w14:paraId="3FF94F91" w14:textId="77777777" w:rsidR="00924487" w:rsidRPr="00EB376D" w:rsidRDefault="00AF7BE0" w:rsidP="0030066C">
      <w:pPr>
        <w:rPr>
          <w:rFonts w:ascii="IBM Plex Serif Light" w:hAnsi="IBM Plex Serif Light"/>
          <w:bCs/>
          <w:sz w:val="20"/>
        </w:rPr>
      </w:pPr>
      <w:r>
        <w:rPr>
          <w:rFonts w:ascii="IBM Plex Serif Light" w:hAnsi="IBM Plex Serif Light"/>
          <w:bCs/>
          <w:sz w:val="20"/>
        </w:rPr>
        <w:t xml:space="preserve"> </w:t>
      </w:r>
      <w:r w:rsidR="00924487">
        <w:rPr>
          <w:rFonts w:ascii="IBM Plex Serif Light" w:hAnsi="IBM Plex Serif Light"/>
          <w:bCs/>
          <w:sz w:val="20"/>
        </w:rPr>
        <w:t>-------------------------------------------------------------------------------------------------------------------</w:t>
      </w:r>
    </w:p>
    <w:p w14:paraId="5A6E48A3" w14:textId="77777777" w:rsidR="00924487" w:rsidRPr="0030066C" w:rsidRDefault="00924487" w:rsidP="0030066C">
      <w:pPr>
        <w:rPr>
          <w:rFonts w:ascii="IBM Plex Serif Light" w:hAnsi="IBM Plex Serif Light"/>
          <w:sz w:val="20"/>
        </w:rPr>
      </w:pPr>
      <w:r w:rsidRPr="0030066C">
        <w:rPr>
          <w:rFonts w:ascii="IBM Plex Serif Light" w:hAnsi="IBM Plex Serif Light"/>
          <w:sz w:val="20"/>
        </w:rPr>
        <w:t>Jelen nyilatkozat aláírásával kijelentem, hogy az önköltség/díj megfizetésével kapcsolatban az alábbi kézbesítés</w:t>
      </w:r>
      <w:r w:rsidR="00CB506F" w:rsidRPr="0030066C">
        <w:rPr>
          <w:rFonts w:ascii="IBM Plex Serif Light" w:hAnsi="IBM Plex Serif Light"/>
          <w:sz w:val="20"/>
        </w:rPr>
        <w:t>i szabályokat tudomásul veszem:</w:t>
      </w:r>
    </w:p>
    <w:p w14:paraId="53E582AF" w14:textId="77777777" w:rsidR="00924487" w:rsidRDefault="00924487" w:rsidP="0030066C">
      <w:pPr>
        <w:spacing w:before="120"/>
        <w:rPr>
          <w:rFonts w:ascii="IBM Plex Serif Light" w:hAnsi="IBM Plex Serif Light"/>
          <w:b/>
          <w:bCs/>
          <w:sz w:val="20"/>
        </w:rPr>
      </w:pPr>
      <w:r w:rsidRPr="00EE5034">
        <w:rPr>
          <w:rFonts w:ascii="IBM Plex Serif Light" w:hAnsi="IBM Plex Serif Light"/>
          <w:b/>
          <w:bCs/>
          <w:sz w:val="20"/>
        </w:rPr>
        <w:t>A</w:t>
      </w:r>
      <w:r>
        <w:rPr>
          <w:rFonts w:ascii="IBM Plex Serif Light" w:hAnsi="IBM Plex Serif Light"/>
          <w:b/>
          <w:bCs/>
          <w:sz w:val="20"/>
        </w:rPr>
        <w:t xml:space="preserve"> nyilatkozat alapján elkészült </w:t>
      </w:r>
      <w:r w:rsidRPr="00EE5034">
        <w:rPr>
          <w:rFonts w:ascii="IBM Plex Serif Light" w:hAnsi="IBM Plex Serif Light"/>
          <w:b/>
          <w:bCs/>
          <w:sz w:val="20"/>
        </w:rPr>
        <w:t xml:space="preserve">elektronikusan archivált számla az ETR-ben kerül megküldésre a hallgató részére. Az elektronikusan archivált számla harmadik személy </w:t>
      </w:r>
      <w:r>
        <w:rPr>
          <w:rFonts w:ascii="IBM Plex Serif Light" w:hAnsi="IBM Plex Serif Light"/>
          <w:b/>
          <w:bCs/>
          <w:sz w:val="20"/>
        </w:rPr>
        <w:t xml:space="preserve">(vevő) </w:t>
      </w:r>
      <w:r w:rsidRPr="00EE5034">
        <w:rPr>
          <w:rFonts w:ascii="IBM Plex Serif Light" w:hAnsi="IBM Plex Serif Light"/>
          <w:b/>
          <w:bCs/>
          <w:sz w:val="20"/>
        </w:rPr>
        <w:t>részére történő átadása a hallgató kötelezettsége</w:t>
      </w:r>
      <w:r>
        <w:rPr>
          <w:rFonts w:ascii="IBM Plex Serif Light" w:hAnsi="IBM Plex Serif Light"/>
          <w:b/>
          <w:bCs/>
          <w:sz w:val="20"/>
        </w:rPr>
        <w:t>.</w:t>
      </w:r>
    </w:p>
    <w:p w14:paraId="26D35BE0" w14:textId="77777777" w:rsidR="00CB506F" w:rsidRPr="0030066C" w:rsidRDefault="00CB506F" w:rsidP="007501E4">
      <w:pPr>
        <w:spacing w:before="120"/>
        <w:rPr>
          <w:rFonts w:ascii="IBM Plex Serif Light" w:hAnsi="IBM Plex Serif Light"/>
          <w:bCs/>
          <w:i/>
          <w:color w:val="FF0000"/>
          <w:sz w:val="20"/>
        </w:rPr>
      </w:pPr>
      <w:r w:rsidRPr="00FD0CEA">
        <w:rPr>
          <w:rFonts w:ascii="IBM Plex Serif Light" w:hAnsi="IBM Plex Serif Light"/>
          <w:b/>
          <w:bCs/>
          <w:sz w:val="18"/>
          <w:szCs w:val="18"/>
        </w:rPr>
        <w:t xml:space="preserve">* </w:t>
      </w:r>
      <w:r w:rsidRPr="0030066C">
        <w:rPr>
          <w:rFonts w:ascii="IBM Plex Serif Light" w:hAnsi="IBM Plex Serif Light"/>
          <w:bCs/>
          <w:i/>
          <w:color w:val="FF0000"/>
          <w:sz w:val="20"/>
        </w:rPr>
        <w:t xml:space="preserve">Jelen nyilatkozat </w:t>
      </w:r>
      <w:r w:rsidR="00FD0CEA" w:rsidRPr="0030066C">
        <w:rPr>
          <w:rFonts w:ascii="IBM Plex Serif Light" w:hAnsi="IBM Plex Serif Light"/>
          <w:bCs/>
          <w:i/>
          <w:color w:val="FF0000"/>
          <w:sz w:val="20"/>
        </w:rPr>
        <w:t xml:space="preserve">csak </w:t>
      </w:r>
      <w:r w:rsidRPr="0030066C">
        <w:rPr>
          <w:rFonts w:ascii="IBM Plex Serif Light" w:hAnsi="IBM Plex Serif Light"/>
          <w:bCs/>
          <w:i/>
          <w:color w:val="FF0000"/>
          <w:sz w:val="20"/>
        </w:rPr>
        <w:t>a fejlécben megjelölt félévre érvényes. Minden félévben</w:t>
      </w:r>
      <w:r w:rsidR="00FD0CEA" w:rsidRPr="0030066C">
        <w:rPr>
          <w:rFonts w:ascii="IBM Plex Serif Light" w:hAnsi="IBM Plex Serif Light"/>
          <w:bCs/>
          <w:i/>
          <w:color w:val="FF0000"/>
          <w:sz w:val="20"/>
        </w:rPr>
        <w:t xml:space="preserve"> új nyilatkozat kerül kiadásra.</w:t>
      </w:r>
    </w:p>
    <w:p w14:paraId="15787439" w14:textId="77777777" w:rsidR="007501E4" w:rsidRDefault="00924487" w:rsidP="0030066C">
      <w:pPr>
        <w:tabs>
          <w:tab w:val="left" w:pos="0"/>
          <w:tab w:val="left" w:pos="6237"/>
        </w:tabs>
        <w:spacing w:before="240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 xml:space="preserve">Kelt: </w:t>
      </w:r>
      <w:sdt>
        <w:sdtPr>
          <w:rPr>
            <w:rFonts w:ascii="IBM Plex Serif Light" w:hAnsi="IBM Plex Serif Light"/>
            <w:b/>
            <w:bCs/>
            <w:sz w:val="20"/>
          </w:rPr>
          <w:id w:val="-907533468"/>
          <w:placeholder>
            <w:docPart w:val="9E551C655E4D4DD0860FA697F33F307A"/>
          </w:placeholder>
          <w:showingPlcHdr/>
        </w:sdtPr>
        <w:sdtContent>
          <w:r w:rsidR="00AF7BE0" w:rsidRPr="005601D2">
            <w:rPr>
              <w:rStyle w:val="Helyrzszveg"/>
            </w:rPr>
            <w:t>Szöveg beírásához kattintson vagy koppintson ide.</w:t>
          </w:r>
        </w:sdtContent>
      </w:sdt>
    </w:p>
    <w:p w14:paraId="6FAF05CD" w14:textId="0034DE2F" w:rsidR="00924487" w:rsidRDefault="00924487" w:rsidP="00326EAF">
      <w:pPr>
        <w:tabs>
          <w:tab w:val="left" w:pos="5565"/>
          <w:tab w:val="left" w:pos="7230"/>
        </w:tabs>
        <w:spacing w:before="1080"/>
        <w:ind w:left="567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Munkáltató cégszerű aláírása</w:t>
      </w:r>
      <w:r>
        <w:rPr>
          <w:rFonts w:ascii="IBM Plex Serif Light" w:hAnsi="IBM Plex Serif Light"/>
          <w:b/>
          <w:bCs/>
          <w:sz w:val="20"/>
        </w:rPr>
        <w:tab/>
      </w:r>
      <w:r w:rsidR="00326EAF">
        <w:rPr>
          <w:rFonts w:ascii="IBM Plex Serif Light" w:hAnsi="IBM Plex Serif Light"/>
          <w:b/>
          <w:bCs/>
          <w:sz w:val="20"/>
        </w:rPr>
        <w:tab/>
      </w:r>
      <w:r>
        <w:rPr>
          <w:rFonts w:ascii="IBM Plex Serif Light" w:hAnsi="IBM Plex Serif Light"/>
          <w:b/>
          <w:bCs/>
          <w:sz w:val="20"/>
        </w:rPr>
        <w:t>hallgató aláírása</w:t>
      </w:r>
    </w:p>
    <w:sectPr w:rsidR="00924487" w:rsidSect="001B1E5D">
      <w:footerReference w:type="default" r:id="rId8"/>
      <w:headerReference w:type="first" r:id="rId9"/>
      <w:footerReference w:type="first" r:id="rId10"/>
      <w:pgSz w:w="11906" w:h="16838" w:code="9"/>
      <w:pgMar w:top="1134" w:right="1133" w:bottom="851" w:left="851" w:header="1140" w:footer="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83D38" w14:textId="77777777" w:rsidR="00E457CA" w:rsidRDefault="00E457CA">
      <w:r>
        <w:separator/>
      </w:r>
    </w:p>
  </w:endnote>
  <w:endnote w:type="continuationSeparator" w:id="0">
    <w:p w14:paraId="1B6E64E3" w14:textId="77777777" w:rsidR="00E457CA" w:rsidRDefault="00E45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aleway">
    <w:charset w:val="EE"/>
    <w:family w:val="auto"/>
    <w:pitch w:val="variable"/>
    <w:sig w:usb0="A00002FF" w:usb1="5000205B" w:usb2="00000000" w:usb3="00000000" w:csb0="00000197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Raleway Black">
    <w:charset w:val="EE"/>
    <w:family w:val="auto"/>
    <w:pitch w:val="variable"/>
    <w:sig w:usb0="A00002FF" w:usb1="5000205B" w:usb2="00000000" w:usb3="00000000" w:csb0="00000197" w:csb1="00000000"/>
  </w:font>
  <w:font w:name="Raleway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aleway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9EDB5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b/>
        <w:sz w:val="22"/>
      </w:rPr>
    </w:pPr>
    <w:r w:rsidRPr="00512C5F">
      <w:rPr>
        <w:b/>
        <w:sz w:val="22"/>
      </w:rPr>
      <w:t>Pannon Egyetem • University of Pannonia</w:t>
    </w:r>
  </w:p>
  <w:p w14:paraId="69510687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>Oktatási Igazgatóság</w:t>
    </w:r>
  </w:p>
  <w:p w14:paraId="647457B6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Telefon: (+36 88) 624-366 • Fax: (+36 88) 624-740 • Internet: www.uni-pannon.hu </w:t>
    </w:r>
  </w:p>
  <w:p w14:paraId="5E55C5D2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 e-mail: oik@almos.uni-pannon.hu</w:t>
    </w:r>
  </w:p>
  <w:p w14:paraId="1B92E7ED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H-8200 Veszprém, Egyetem u. 10.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99A76" w14:textId="77777777" w:rsidR="00B562D6" w:rsidRPr="007501E4" w:rsidRDefault="00B562D6" w:rsidP="00B562D6">
    <w:pPr>
      <w:pStyle w:val="llb"/>
      <w:pBdr>
        <w:top w:val="single" w:sz="4" w:space="1" w:color="auto"/>
      </w:pBdr>
      <w:jc w:val="center"/>
      <w:rPr>
        <w:b/>
        <w:sz w:val="20"/>
      </w:rPr>
    </w:pPr>
    <w:r w:rsidRPr="007501E4">
      <w:rPr>
        <w:b/>
        <w:sz w:val="20"/>
      </w:rPr>
      <w:t>Pannon Egyetem • University of Pannonia</w:t>
    </w:r>
  </w:p>
  <w:p w14:paraId="4A5760A2" w14:textId="77777777" w:rsidR="00B562D6" w:rsidRPr="00AF7BE0" w:rsidRDefault="00B562D6" w:rsidP="00B562D6">
    <w:pPr>
      <w:pStyle w:val="llb"/>
      <w:pBdr>
        <w:top w:val="single" w:sz="4" w:space="1" w:color="auto"/>
      </w:pBdr>
      <w:jc w:val="center"/>
      <w:rPr>
        <w:sz w:val="16"/>
        <w:szCs w:val="16"/>
      </w:rPr>
    </w:pPr>
    <w:r w:rsidRPr="00AF7BE0">
      <w:rPr>
        <w:sz w:val="16"/>
        <w:szCs w:val="16"/>
      </w:rPr>
      <w:t>Oktatási Igazgatóság</w:t>
    </w:r>
  </w:p>
  <w:p w14:paraId="1522F06F" w14:textId="66352E0A" w:rsidR="00B562D6" w:rsidRPr="00AF7BE0" w:rsidRDefault="00B562D6" w:rsidP="00327B07">
    <w:pPr>
      <w:pStyle w:val="llb"/>
      <w:pBdr>
        <w:top w:val="single" w:sz="4" w:space="1" w:color="auto"/>
      </w:pBdr>
      <w:tabs>
        <w:tab w:val="clear" w:pos="9072"/>
        <w:tab w:val="right" w:pos="8931"/>
      </w:tabs>
      <w:jc w:val="center"/>
      <w:rPr>
        <w:sz w:val="16"/>
        <w:szCs w:val="16"/>
      </w:rPr>
    </w:pPr>
    <w:r w:rsidRPr="00AF7BE0">
      <w:rPr>
        <w:sz w:val="16"/>
        <w:szCs w:val="16"/>
        <w:u w:val="single"/>
      </w:rPr>
      <w:t>Telefon</w:t>
    </w:r>
    <w:r w:rsidRPr="00AF7BE0">
      <w:rPr>
        <w:sz w:val="16"/>
        <w:szCs w:val="16"/>
      </w:rPr>
      <w:t>: (+36 88) 624-</w:t>
    </w:r>
    <w:r w:rsidR="006422E3" w:rsidRPr="00AF7BE0">
      <w:rPr>
        <w:sz w:val="16"/>
        <w:szCs w:val="16"/>
      </w:rPr>
      <w:t>000</w:t>
    </w:r>
    <w:r w:rsidRPr="00AF7BE0">
      <w:rPr>
        <w:sz w:val="16"/>
        <w:szCs w:val="16"/>
      </w:rPr>
      <w:t xml:space="preserve"> • </w:t>
    </w:r>
    <w:r w:rsidRPr="00AF7BE0">
      <w:rPr>
        <w:sz w:val="16"/>
        <w:szCs w:val="16"/>
        <w:u w:val="single"/>
      </w:rPr>
      <w:t>Internet</w:t>
    </w:r>
    <w:r w:rsidRPr="00AF7BE0">
      <w:rPr>
        <w:sz w:val="16"/>
        <w:szCs w:val="16"/>
      </w:rPr>
      <w:t xml:space="preserve">: www.uni-pannon.hu </w:t>
    </w:r>
    <w:r w:rsidR="00327B07" w:rsidRPr="00AF7BE0">
      <w:rPr>
        <w:sz w:val="16"/>
        <w:szCs w:val="16"/>
      </w:rPr>
      <w:t>•</w:t>
    </w:r>
    <w:r w:rsidRPr="00AF7BE0">
      <w:rPr>
        <w:sz w:val="16"/>
        <w:szCs w:val="16"/>
      </w:rPr>
      <w:t xml:space="preserve"> </w:t>
    </w:r>
    <w:r w:rsidRPr="00AF7BE0">
      <w:rPr>
        <w:sz w:val="16"/>
        <w:szCs w:val="16"/>
        <w:u w:val="single"/>
      </w:rPr>
      <w:t>e-mail</w:t>
    </w:r>
    <w:r w:rsidRPr="00AF7BE0">
      <w:rPr>
        <w:sz w:val="16"/>
        <w:szCs w:val="16"/>
      </w:rPr>
      <w:t>: oik@uni-</w:t>
    </w:r>
    <w:r w:rsidR="00327B07" w:rsidRPr="00AF7BE0">
      <w:rPr>
        <w:sz w:val="16"/>
        <w:szCs w:val="16"/>
      </w:rPr>
      <w:t>p</w:t>
    </w:r>
    <w:r w:rsidRPr="00AF7BE0">
      <w:rPr>
        <w:sz w:val="16"/>
        <w:szCs w:val="16"/>
      </w:rPr>
      <w:t>annon.hu</w:t>
    </w:r>
  </w:p>
  <w:p w14:paraId="786E9409" w14:textId="77777777" w:rsidR="00B562D6" w:rsidRPr="00AF7BE0" w:rsidRDefault="00B562D6" w:rsidP="00B562D6">
    <w:pPr>
      <w:pStyle w:val="llb"/>
      <w:pBdr>
        <w:top w:val="single" w:sz="4" w:space="1" w:color="auto"/>
      </w:pBdr>
      <w:jc w:val="center"/>
      <w:rPr>
        <w:sz w:val="16"/>
        <w:szCs w:val="16"/>
      </w:rPr>
    </w:pPr>
    <w:r w:rsidRPr="00AF7BE0">
      <w:rPr>
        <w:sz w:val="16"/>
        <w:szCs w:val="16"/>
      </w:rPr>
      <w:t xml:space="preserve">8200 Veszprém, Egyetem u. 10.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D27E5" w14:textId="77777777" w:rsidR="00E457CA" w:rsidRDefault="00E457CA">
      <w:r>
        <w:separator/>
      </w:r>
    </w:p>
  </w:footnote>
  <w:footnote w:type="continuationSeparator" w:id="0">
    <w:p w14:paraId="7038DF07" w14:textId="77777777" w:rsidR="00E457CA" w:rsidRDefault="00E457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1B7CA" w14:textId="25C61180" w:rsidR="00B562D6" w:rsidRPr="007957EC" w:rsidRDefault="007957EC" w:rsidP="00B562D6">
    <w:pPr>
      <w:pStyle w:val="lfej"/>
      <w:tabs>
        <w:tab w:val="clear" w:pos="4536"/>
        <w:tab w:val="clear" w:pos="9072"/>
        <w:tab w:val="center" w:pos="5103"/>
      </w:tabs>
      <w:jc w:val="left"/>
      <w:rPr>
        <w:rFonts w:ascii="Raleway Black" w:hAnsi="Raleway Black" w:cs="Raleway-Bold"/>
        <w:b/>
        <w:bCs/>
        <w:color w:val="000000"/>
        <w:sz w:val="44"/>
        <w:szCs w:val="44"/>
      </w:rPr>
    </w:pPr>
    <w:r w:rsidRPr="0099044C">
      <w:rPr>
        <w:noProof/>
        <w:color w:val="1F4E79"/>
      </w:rPr>
      <w:drawing>
        <wp:anchor distT="0" distB="0" distL="114300" distR="114300" simplePos="0" relativeHeight="251657728" behindDoc="1" locked="0" layoutInCell="1" allowOverlap="1" wp14:anchorId="5F788721" wp14:editId="7F34C066">
          <wp:simplePos x="0" y="0"/>
          <wp:positionH relativeFrom="column">
            <wp:posOffset>59690</wp:posOffset>
          </wp:positionH>
          <wp:positionV relativeFrom="paragraph">
            <wp:posOffset>-333375</wp:posOffset>
          </wp:positionV>
          <wp:extent cx="909897" cy="894715"/>
          <wp:effectExtent l="0" t="0" r="5080" b="635"/>
          <wp:wrapNone/>
          <wp:docPr id="33" name="Kép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6278" cy="900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62D6">
      <w:rPr>
        <w:rFonts w:cs="Raleway-Bold"/>
        <w:b/>
        <w:bCs/>
        <w:sz w:val="72"/>
        <w:szCs w:val="72"/>
      </w:rPr>
      <w:tab/>
    </w:r>
    <w:r w:rsidR="00B562D6" w:rsidRPr="007957EC">
      <w:rPr>
        <w:rFonts w:ascii="Raleway Black" w:hAnsi="Raleway Black" w:cs="Raleway-Bold"/>
        <w:b/>
        <w:bCs/>
        <w:color w:val="000000"/>
        <w:sz w:val="44"/>
        <w:szCs w:val="44"/>
      </w:rPr>
      <w:t>Pannon Egyetem</w:t>
    </w:r>
  </w:p>
  <w:p w14:paraId="34C4804C" w14:textId="77777777" w:rsidR="00B562D6" w:rsidRPr="007957EC" w:rsidRDefault="00B562D6" w:rsidP="00B562D6">
    <w:pPr>
      <w:pStyle w:val="lfej"/>
      <w:tabs>
        <w:tab w:val="clear" w:pos="4536"/>
        <w:tab w:val="clear" w:pos="9072"/>
        <w:tab w:val="center" w:pos="5103"/>
      </w:tabs>
      <w:jc w:val="left"/>
      <w:rPr>
        <w:color w:val="000000"/>
        <w:sz w:val="38"/>
        <w:szCs w:val="38"/>
      </w:rPr>
    </w:pPr>
    <w:r w:rsidRPr="0099044C">
      <w:rPr>
        <w:rFonts w:cs="Raleway-Light"/>
        <w:color w:val="000000"/>
        <w:sz w:val="58"/>
        <w:szCs w:val="58"/>
      </w:rPr>
      <w:tab/>
    </w:r>
    <w:r w:rsidR="007957EC" w:rsidRPr="007957EC">
      <w:rPr>
        <w:rFonts w:cs="Raleway-Light"/>
        <w:color w:val="000000"/>
        <w:sz w:val="38"/>
        <w:szCs w:val="38"/>
      </w:rPr>
      <w:t xml:space="preserve">Oktatási Igazgatóság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54E0A"/>
    <w:multiLevelType w:val="hybridMultilevel"/>
    <w:tmpl w:val="A8E6187E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0F3DFC"/>
    <w:multiLevelType w:val="hybridMultilevel"/>
    <w:tmpl w:val="775C89E2"/>
    <w:lvl w:ilvl="0" w:tplc="A57AAF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F84B1A"/>
    <w:multiLevelType w:val="hybridMultilevel"/>
    <w:tmpl w:val="F196C99E"/>
    <w:lvl w:ilvl="0" w:tplc="040E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46765BE7"/>
    <w:multiLevelType w:val="hybridMultilevel"/>
    <w:tmpl w:val="E4841BC2"/>
    <w:lvl w:ilvl="0" w:tplc="4250858C">
      <w:start w:val="17"/>
      <w:numFmt w:val="bullet"/>
      <w:lvlText w:val="-"/>
      <w:lvlJc w:val="left"/>
      <w:pPr>
        <w:ind w:left="720" w:hanging="360"/>
      </w:pPr>
      <w:rPr>
        <w:rFonts w:ascii="Raleway" w:eastAsia="Times New Roman" w:hAnsi="Raleway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FE0DFD"/>
    <w:multiLevelType w:val="hybridMultilevel"/>
    <w:tmpl w:val="C082D274"/>
    <w:lvl w:ilvl="0" w:tplc="040E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2542B9"/>
    <w:multiLevelType w:val="hybridMultilevel"/>
    <w:tmpl w:val="0C40663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3B3B79"/>
    <w:multiLevelType w:val="hybridMultilevel"/>
    <w:tmpl w:val="928205F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79042586">
    <w:abstractNumId w:val="6"/>
  </w:num>
  <w:num w:numId="2" w16cid:durableId="1678074168">
    <w:abstractNumId w:val="2"/>
  </w:num>
  <w:num w:numId="3" w16cid:durableId="278730010">
    <w:abstractNumId w:val="0"/>
  </w:num>
  <w:num w:numId="4" w16cid:durableId="1590965395">
    <w:abstractNumId w:val="1"/>
  </w:num>
  <w:num w:numId="5" w16cid:durableId="1614702606">
    <w:abstractNumId w:val="5"/>
  </w:num>
  <w:num w:numId="6" w16cid:durableId="1738094090">
    <w:abstractNumId w:val="4"/>
  </w:num>
  <w:num w:numId="7" w16cid:durableId="199309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yAVo9qzle4VoG1J8zmYFc5NPf+70uqzTpsWEuPTS389KM17dxg9sShCp5hd5936NH94CxtBRdnMBM5C26U1cJA==" w:salt="I+vBt18DXM1QxdVn9G8LmQ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506F"/>
    <w:rsid w:val="00004778"/>
    <w:rsid w:val="00013795"/>
    <w:rsid w:val="00027945"/>
    <w:rsid w:val="00030F6A"/>
    <w:rsid w:val="0004239B"/>
    <w:rsid w:val="00064EA3"/>
    <w:rsid w:val="00092C1D"/>
    <w:rsid w:val="000C5A0E"/>
    <w:rsid w:val="000F59A6"/>
    <w:rsid w:val="0010052F"/>
    <w:rsid w:val="00153638"/>
    <w:rsid w:val="001536FB"/>
    <w:rsid w:val="00164E75"/>
    <w:rsid w:val="001B1E5D"/>
    <w:rsid w:val="001D2906"/>
    <w:rsid w:val="001E5945"/>
    <w:rsid w:val="001E6BF7"/>
    <w:rsid w:val="001F5799"/>
    <w:rsid w:val="00202BC9"/>
    <w:rsid w:val="002136E8"/>
    <w:rsid w:val="00216378"/>
    <w:rsid w:val="0028334C"/>
    <w:rsid w:val="00290A70"/>
    <w:rsid w:val="00293241"/>
    <w:rsid w:val="002A3E93"/>
    <w:rsid w:val="002B321E"/>
    <w:rsid w:val="002C0E76"/>
    <w:rsid w:val="0030066C"/>
    <w:rsid w:val="00303973"/>
    <w:rsid w:val="0031385D"/>
    <w:rsid w:val="00313A70"/>
    <w:rsid w:val="00326EAF"/>
    <w:rsid w:val="00327B07"/>
    <w:rsid w:val="0034167A"/>
    <w:rsid w:val="00387ED6"/>
    <w:rsid w:val="003A1F04"/>
    <w:rsid w:val="003B7716"/>
    <w:rsid w:val="003D3F51"/>
    <w:rsid w:val="003F5EDE"/>
    <w:rsid w:val="00404418"/>
    <w:rsid w:val="00414C83"/>
    <w:rsid w:val="00433531"/>
    <w:rsid w:val="00435C04"/>
    <w:rsid w:val="00470A79"/>
    <w:rsid w:val="00477687"/>
    <w:rsid w:val="004A1ABF"/>
    <w:rsid w:val="004A5A4F"/>
    <w:rsid w:val="00512C5F"/>
    <w:rsid w:val="00531A0A"/>
    <w:rsid w:val="00563B22"/>
    <w:rsid w:val="00585D4D"/>
    <w:rsid w:val="00596B9A"/>
    <w:rsid w:val="005B2967"/>
    <w:rsid w:val="005E2D89"/>
    <w:rsid w:val="005F240D"/>
    <w:rsid w:val="005F2B46"/>
    <w:rsid w:val="00610D25"/>
    <w:rsid w:val="0063111E"/>
    <w:rsid w:val="00640E90"/>
    <w:rsid w:val="006422E3"/>
    <w:rsid w:val="00666ED9"/>
    <w:rsid w:val="00674DFF"/>
    <w:rsid w:val="006765D2"/>
    <w:rsid w:val="00676878"/>
    <w:rsid w:val="006D1746"/>
    <w:rsid w:val="006F1170"/>
    <w:rsid w:val="006F6C60"/>
    <w:rsid w:val="0073567D"/>
    <w:rsid w:val="00746DDE"/>
    <w:rsid w:val="007501E4"/>
    <w:rsid w:val="0075706E"/>
    <w:rsid w:val="00766E4D"/>
    <w:rsid w:val="00783469"/>
    <w:rsid w:val="00784D58"/>
    <w:rsid w:val="00792BEC"/>
    <w:rsid w:val="007957EC"/>
    <w:rsid w:val="007A0F6F"/>
    <w:rsid w:val="007F5355"/>
    <w:rsid w:val="008311A2"/>
    <w:rsid w:val="0084314D"/>
    <w:rsid w:val="0085218A"/>
    <w:rsid w:val="00852B0B"/>
    <w:rsid w:val="008769F4"/>
    <w:rsid w:val="00877F10"/>
    <w:rsid w:val="00883E70"/>
    <w:rsid w:val="008B1F89"/>
    <w:rsid w:val="008B5CBE"/>
    <w:rsid w:val="008D7626"/>
    <w:rsid w:val="008F1FE3"/>
    <w:rsid w:val="00924487"/>
    <w:rsid w:val="009553E4"/>
    <w:rsid w:val="009629B7"/>
    <w:rsid w:val="009770EB"/>
    <w:rsid w:val="0097776E"/>
    <w:rsid w:val="0099044C"/>
    <w:rsid w:val="009A59BF"/>
    <w:rsid w:val="00A1236B"/>
    <w:rsid w:val="00A1434B"/>
    <w:rsid w:val="00A51164"/>
    <w:rsid w:val="00A52B32"/>
    <w:rsid w:val="00A55176"/>
    <w:rsid w:val="00A845D3"/>
    <w:rsid w:val="00A91319"/>
    <w:rsid w:val="00AB0083"/>
    <w:rsid w:val="00AC184F"/>
    <w:rsid w:val="00AC6C15"/>
    <w:rsid w:val="00AC6C16"/>
    <w:rsid w:val="00AD7D18"/>
    <w:rsid w:val="00AF7BE0"/>
    <w:rsid w:val="00B123B6"/>
    <w:rsid w:val="00B13C01"/>
    <w:rsid w:val="00B44094"/>
    <w:rsid w:val="00B45B4C"/>
    <w:rsid w:val="00B562D6"/>
    <w:rsid w:val="00B9584E"/>
    <w:rsid w:val="00BB18E8"/>
    <w:rsid w:val="00BD6739"/>
    <w:rsid w:val="00C0250A"/>
    <w:rsid w:val="00C2751B"/>
    <w:rsid w:val="00C457CE"/>
    <w:rsid w:val="00C47005"/>
    <w:rsid w:val="00C610A1"/>
    <w:rsid w:val="00C85294"/>
    <w:rsid w:val="00CB506F"/>
    <w:rsid w:val="00CF001F"/>
    <w:rsid w:val="00CF35A7"/>
    <w:rsid w:val="00D25A89"/>
    <w:rsid w:val="00D40B04"/>
    <w:rsid w:val="00D83768"/>
    <w:rsid w:val="00D86A80"/>
    <w:rsid w:val="00D96894"/>
    <w:rsid w:val="00DB2CE1"/>
    <w:rsid w:val="00DB7C41"/>
    <w:rsid w:val="00DC073C"/>
    <w:rsid w:val="00DC1DD9"/>
    <w:rsid w:val="00DC3902"/>
    <w:rsid w:val="00DC7ECE"/>
    <w:rsid w:val="00DD2A5F"/>
    <w:rsid w:val="00DD6848"/>
    <w:rsid w:val="00E01AB4"/>
    <w:rsid w:val="00E064D9"/>
    <w:rsid w:val="00E06530"/>
    <w:rsid w:val="00E145C9"/>
    <w:rsid w:val="00E23F81"/>
    <w:rsid w:val="00E31232"/>
    <w:rsid w:val="00E378CC"/>
    <w:rsid w:val="00E41B67"/>
    <w:rsid w:val="00E41E4F"/>
    <w:rsid w:val="00E4524F"/>
    <w:rsid w:val="00E457CA"/>
    <w:rsid w:val="00E56E0C"/>
    <w:rsid w:val="00EB739A"/>
    <w:rsid w:val="00EB785F"/>
    <w:rsid w:val="00EE28DD"/>
    <w:rsid w:val="00F0637E"/>
    <w:rsid w:val="00F3096F"/>
    <w:rsid w:val="00F376FE"/>
    <w:rsid w:val="00F40B84"/>
    <w:rsid w:val="00F65309"/>
    <w:rsid w:val="00F70A0C"/>
    <w:rsid w:val="00FC728D"/>
    <w:rsid w:val="00FD0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3C469C"/>
  <w15:chartTrackingRefBased/>
  <w15:docId w15:val="{F9DB425A-0ACC-4B6B-821D-94825285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092C1D"/>
    <w:pPr>
      <w:jc w:val="both"/>
    </w:pPr>
    <w:rPr>
      <w:rFonts w:ascii="Raleway" w:hAnsi="Raleway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DC3902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rsid w:val="00DC3902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E01AB4"/>
    <w:rPr>
      <w:rFonts w:ascii="Tahoma" w:hAnsi="Tahoma" w:cs="Tahoma"/>
      <w:sz w:val="16"/>
      <w:szCs w:val="16"/>
    </w:rPr>
  </w:style>
  <w:style w:type="paragraph" w:styleId="Cm">
    <w:name w:val="Title"/>
    <w:basedOn w:val="Norml"/>
    <w:qFormat/>
    <w:rsid w:val="0028334C"/>
    <w:pPr>
      <w:jc w:val="center"/>
    </w:pPr>
    <w:rPr>
      <w:b/>
      <w:szCs w:val="24"/>
    </w:rPr>
  </w:style>
  <w:style w:type="paragraph" w:styleId="Szvegtrzs">
    <w:name w:val="Body Text"/>
    <w:basedOn w:val="Norml"/>
    <w:rsid w:val="008769F4"/>
    <w:rPr>
      <w:b/>
      <w:szCs w:val="24"/>
    </w:rPr>
  </w:style>
  <w:style w:type="paragraph" w:styleId="Lbjegyzetszveg">
    <w:name w:val="footnote text"/>
    <w:aliases w:val="Footnote Text Char,Footnote Char,Char1 Char1,Char1 Char,Char1 Char Char,Footnote,Char1, Char1 Char,Lábjegyzetszöveg Char Char,Lábjegyzetszöveg Char1 Char Char Char1,Lábjegyzetszöveg Char Char Char Char Char1,Lábjegyzetszöveg Char2 Char"/>
    <w:basedOn w:val="Norml"/>
    <w:link w:val="LbjegyzetszvegChar"/>
    <w:uiPriority w:val="99"/>
    <w:unhideWhenUsed/>
    <w:rsid w:val="00303973"/>
    <w:pPr>
      <w:jc w:val="left"/>
    </w:pPr>
    <w:rPr>
      <w:rFonts w:ascii="Calibri" w:eastAsia="Calibri" w:hAnsi="Calibri"/>
      <w:sz w:val="20"/>
      <w:lang w:eastAsia="en-US"/>
    </w:rPr>
  </w:style>
  <w:style w:type="character" w:customStyle="1" w:styleId="LbjegyzetszvegChar">
    <w:name w:val="Lábjegyzetszöveg Char"/>
    <w:aliases w:val="Footnote Text Char Char,Footnote Char Char,Char1 Char1 Char,Char1 Char Char1,Char1 Char Char Char,Footnote Char1,Char1 Char2, Char1 Char Char,Lábjegyzetszöveg Char Char Char,Lábjegyzetszöveg Char1 Char Char Char1 Char"/>
    <w:link w:val="Lbjegyzetszveg"/>
    <w:uiPriority w:val="99"/>
    <w:rsid w:val="00303973"/>
    <w:rPr>
      <w:rFonts w:ascii="Calibri" w:eastAsia="Calibri" w:hAnsi="Calibri"/>
      <w:lang w:eastAsia="en-US"/>
    </w:rPr>
  </w:style>
  <w:style w:type="character" w:styleId="Lbjegyzet-hivatkozs">
    <w:name w:val="footnote reference"/>
    <w:rsid w:val="00303973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303973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character" w:customStyle="1" w:styleId="lfejChar">
    <w:name w:val="Élőfej Char"/>
    <w:link w:val="lfej"/>
    <w:rsid w:val="00B562D6"/>
    <w:rPr>
      <w:rFonts w:ascii="Raleway" w:hAnsi="Raleway"/>
      <w:sz w:val="24"/>
    </w:rPr>
  </w:style>
  <w:style w:type="character" w:customStyle="1" w:styleId="llbChar">
    <w:name w:val="Élőláb Char"/>
    <w:link w:val="llb"/>
    <w:rsid w:val="00B562D6"/>
    <w:rPr>
      <w:rFonts w:ascii="Raleway" w:hAnsi="Raleway"/>
      <w:sz w:val="24"/>
    </w:rPr>
  </w:style>
  <w:style w:type="character" w:styleId="Helyrzszveg">
    <w:name w:val="Placeholder Text"/>
    <w:basedOn w:val="Bekezdsalapbettpusa"/>
    <w:uiPriority w:val="99"/>
    <w:semiHidden/>
    <w:rsid w:val="009244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NextCloud\MUNKA_NextCloud\Dokumentumok,%20t&#225;j&#233;koztat&#243;k\MUNK&#193;LTAT&#211;I%20SZ&#193;MLARENDEL&#201;S_2023-24-1\MUNK&#193;LTAT&#211;I%20SZ&#193;MLARENDEL&#201;S%20NYILATKOZATA_VEDETT_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5F0CC97818494CBAF03EA41DD57717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3A7506B-F2BF-4E2B-B2A3-EA6188EC3902}"/>
      </w:docPartPr>
      <w:docPartBody>
        <w:p w:rsidR="0063718C" w:rsidRDefault="00C774D1">
          <w:pPr>
            <w:pStyle w:val="885F0CC97818494CBAF03EA41DD57717"/>
          </w:pPr>
          <w:r w:rsidRPr="005601D2">
            <w:rPr>
              <w:rStyle w:val="Helyrzszveg"/>
            </w:rPr>
            <w:t>Szöveg beírásához kattintson vagy koppintson ide.</w:t>
          </w:r>
        </w:p>
      </w:docPartBody>
    </w:docPart>
    <w:docPart>
      <w:docPartPr>
        <w:name w:val="9E551C655E4D4DD0860FA697F33F307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B2F6167-7FF0-492E-AA85-9B29F3B0A08D}"/>
      </w:docPartPr>
      <w:docPartBody>
        <w:p w:rsidR="0063718C" w:rsidRDefault="00C774D1">
          <w:pPr>
            <w:pStyle w:val="9E551C655E4D4DD0860FA697F33F307A"/>
          </w:pPr>
          <w:r w:rsidRPr="005601D2">
            <w:rPr>
              <w:rStyle w:val="Helyrzszveg"/>
            </w:rPr>
            <w:t>Szöveg beírásához kattintson vagy koppintson ide.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aleway">
    <w:charset w:val="EE"/>
    <w:family w:val="auto"/>
    <w:pitch w:val="variable"/>
    <w:sig w:usb0="A00002FF" w:usb1="5000205B" w:usb2="00000000" w:usb3="00000000" w:csb0="00000197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Raleway Black">
    <w:charset w:val="EE"/>
    <w:family w:val="auto"/>
    <w:pitch w:val="variable"/>
    <w:sig w:usb0="A00002FF" w:usb1="5000205B" w:usb2="00000000" w:usb3="00000000" w:csb0="00000197" w:csb1="00000000"/>
  </w:font>
  <w:font w:name="Raleway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aleway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74D1"/>
    <w:rsid w:val="00224BD1"/>
    <w:rsid w:val="0063718C"/>
    <w:rsid w:val="006F6C60"/>
    <w:rsid w:val="007913C1"/>
    <w:rsid w:val="007E147C"/>
    <w:rsid w:val="00932E2A"/>
    <w:rsid w:val="00A55176"/>
    <w:rsid w:val="00A80425"/>
    <w:rsid w:val="00A845D3"/>
    <w:rsid w:val="00C774D1"/>
    <w:rsid w:val="00D86A80"/>
    <w:rsid w:val="00DA4A16"/>
    <w:rsid w:val="00E1000B"/>
    <w:rsid w:val="00E56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Pr>
      <w:color w:val="808080"/>
    </w:rPr>
  </w:style>
  <w:style w:type="paragraph" w:customStyle="1" w:styleId="885F0CC97818494CBAF03EA41DD57717">
    <w:name w:val="885F0CC97818494CBAF03EA41DD57717"/>
  </w:style>
  <w:style w:type="paragraph" w:customStyle="1" w:styleId="9E551C655E4D4DD0860FA697F33F307A">
    <w:name w:val="9E551C655E4D4DD0860FA697F33F30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68BF6-5908-415D-B037-924DB0B1A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MUNKÁLTATÓI SZÁMLARENDELÉS NYILATKOZATA_VEDETT_</Template>
  <TotalTime>12</TotalTime>
  <Pages>1</Pages>
  <Words>224</Words>
  <Characters>1646</Characters>
  <Application>Microsoft Office Word</Application>
  <DocSecurity>0</DocSecurity>
  <Lines>32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Dr</vt:lpstr>
    </vt:vector>
  </TitlesOfParts>
  <Company>RekTit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User</dc:creator>
  <cp:keywords/>
  <dc:description/>
  <cp:lastModifiedBy>Csillag Éva</cp:lastModifiedBy>
  <cp:revision>3</cp:revision>
  <cp:lastPrinted>2010-01-08T08:06:00Z</cp:lastPrinted>
  <dcterms:created xsi:type="dcterms:W3CDTF">2026-01-14T14:35:00Z</dcterms:created>
  <dcterms:modified xsi:type="dcterms:W3CDTF">2026-01-14T14:46:00Z</dcterms:modified>
</cp:coreProperties>
</file>