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C8426" w14:textId="77777777" w:rsidR="00924487" w:rsidRPr="00AF7BE0" w:rsidRDefault="00924487" w:rsidP="00AF7BE0">
      <w:pPr>
        <w:tabs>
          <w:tab w:val="left" w:pos="1725"/>
        </w:tabs>
        <w:spacing w:before="360"/>
        <w:ind w:left="-709" w:right="-851"/>
        <w:jc w:val="center"/>
        <w:rPr>
          <w:rFonts w:ascii="IBM Plex Serif Light" w:hAnsi="IBM Plex Serif Light"/>
          <w:b/>
          <w:bCs/>
          <w:sz w:val="28"/>
          <w:szCs w:val="28"/>
        </w:rPr>
      </w:pPr>
      <w:r w:rsidRPr="00AF7BE0">
        <w:rPr>
          <w:rFonts w:ascii="IBM Plex Serif Light" w:hAnsi="IBM Plex Serif Light"/>
          <w:b/>
          <w:bCs/>
          <w:sz w:val="28"/>
          <w:szCs w:val="28"/>
        </w:rPr>
        <w:t>NYILATKOZAT</w:t>
      </w:r>
    </w:p>
    <w:p w14:paraId="7B666172" w14:textId="77777777" w:rsidR="00CB506F" w:rsidRDefault="00924487" w:rsidP="00AF7BE0">
      <w:pPr>
        <w:tabs>
          <w:tab w:val="left" w:pos="1725"/>
        </w:tabs>
        <w:spacing w:before="120"/>
        <w:jc w:val="center"/>
        <w:rPr>
          <w:rFonts w:ascii="IBM Plex Serif Light" w:hAnsi="IBM Plex Serif Light"/>
          <w:b/>
          <w:bCs/>
          <w:sz w:val="20"/>
        </w:rPr>
      </w:pPr>
      <w:r>
        <w:rPr>
          <w:rFonts w:ascii="IBM Plex Serif Light" w:hAnsi="IBM Plex Serif Light"/>
          <w:b/>
          <w:bCs/>
          <w:sz w:val="20"/>
        </w:rPr>
        <w:t>hallgatói jogviszonyból adódó önköltségi díj megfizetéséről</w:t>
      </w:r>
      <w:r w:rsidR="00FD0CEA">
        <w:rPr>
          <w:rFonts w:ascii="IBM Plex Serif Light" w:hAnsi="IBM Plex Serif Light"/>
          <w:b/>
          <w:bCs/>
          <w:sz w:val="20"/>
        </w:rPr>
        <w:t xml:space="preserve"> és számlarendelésről </w:t>
      </w:r>
      <w:r>
        <w:rPr>
          <w:rFonts w:ascii="IBM Plex Serif Light" w:hAnsi="IBM Plex Serif Light"/>
          <w:b/>
          <w:bCs/>
          <w:sz w:val="20"/>
        </w:rPr>
        <w:t xml:space="preserve">a </w:t>
      </w:r>
    </w:p>
    <w:p w14:paraId="21B542BC" w14:textId="61ACAD38" w:rsidR="00924487" w:rsidRPr="00EB376D" w:rsidRDefault="00293241" w:rsidP="00AF7BE0">
      <w:pPr>
        <w:tabs>
          <w:tab w:val="left" w:pos="1725"/>
        </w:tabs>
        <w:spacing w:before="120"/>
        <w:jc w:val="center"/>
        <w:rPr>
          <w:rFonts w:ascii="IBM Plex Serif Light" w:hAnsi="IBM Plex Serif Light"/>
          <w:b/>
          <w:bCs/>
          <w:sz w:val="20"/>
        </w:rPr>
      </w:pPr>
      <w:r w:rsidRPr="00CB506F">
        <w:rPr>
          <w:rFonts w:ascii="IBM Plex Serif Light" w:hAnsi="IBM Plex Serif Light"/>
          <w:b/>
          <w:bCs/>
          <w:color w:val="FF0000"/>
          <w:szCs w:val="24"/>
          <w:u w:val="single"/>
        </w:rPr>
        <w:t>202</w:t>
      </w:r>
      <w:r w:rsidR="00E56C4E">
        <w:rPr>
          <w:rFonts w:ascii="IBM Plex Serif Light" w:hAnsi="IBM Plex Serif Light"/>
          <w:b/>
          <w:bCs/>
          <w:color w:val="FF0000"/>
          <w:szCs w:val="24"/>
          <w:u w:val="single"/>
        </w:rPr>
        <w:t>6</w:t>
      </w:r>
      <w:r w:rsidRPr="00CB506F">
        <w:rPr>
          <w:rFonts w:ascii="IBM Plex Serif Light" w:hAnsi="IBM Plex Serif Light"/>
          <w:b/>
          <w:bCs/>
          <w:color w:val="FF0000"/>
          <w:szCs w:val="24"/>
          <w:u w:val="single"/>
        </w:rPr>
        <w:t>/202</w:t>
      </w:r>
      <w:r w:rsidR="00E56C4E">
        <w:rPr>
          <w:rFonts w:ascii="IBM Plex Serif Light" w:hAnsi="IBM Plex Serif Light"/>
          <w:b/>
          <w:bCs/>
          <w:color w:val="FF0000"/>
          <w:szCs w:val="24"/>
          <w:u w:val="single"/>
        </w:rPr>
        <w:t>7</w:t>
      </w:r>
      <w:r w:rsidRPr="00CB506F">
        <w:rPr>
          <w:rFonts w:ascii="IBM Plex Serif Light" w:hAnsi="IBM Plex Serif Light"/>
          <w:b/>
          <w:bCs/>
          <w:color w:val="FF0000"/>
          <w:szCs w:val="24"/>
          <w:u w:val="single"/>
        </w:rPr>
        <w:t xml:space="preserve">. </w:t>
      </w:r>
      <w:r w:rsidRPr="00CB506F">
        <w:rPr>
          <w:rFonts w:ascii="IBM Plex Serif Light" w:hAnsi="IBM Plex Serif Light"/>
          <w:b/>
          <w:bCs/>
          <w:color w:val="000000" w:themeColor="text1"/>
          <w:szCs w:val="24"/>
          <w:u w:val="single"/>
        </w:rPr>
        <w:t xml:space="preserve">tanév </w:t>
      </w:r>
      <w:r w:rsidR="00E56C4E">
        <w:rPr>
          <w:rFonts w:ascii="IBM Plex Serif Light" w:hAnsi="IBM Plex Serif Light"/>
          <w:b/>
          <w:bCs/>
          <w:color w:val="FF0000"/>
          <w:szCs w:val="24"/>
          <w:u w:val="single"/>
        </w:rPr>
        <w:t>Ő</w:t>
      </w:r>
      <w:r w:rsidR="0030066C">
        <w:rPr>
          <w:rFonts w:ascii="IBM Plex Serif Light" w:hAnsi="IBM Plex Serif Light"/>
          <w:b/>
          <w:bCs/>
          <w:color w:val="FF0000"/>
          <w:szCs w:val="24"/>
          <w:u w:val="single"/>
        </w:rPr>
        <w:t>S</w:t>
      </w:r>
      <w:r w:rsidR="00924487" w:rsidRPr="00CB506F">
        <w:rPr>
          <w:rFonts w:ascii="IBM Plex Serif Light" w:hAnsi="IBM Plex Serif Light"/>
          <w:b/>
          <w:bCs/>
          <w:color w:val="FF0000"/>
          <w:szCs w:val="24"/>
          <w:u w:val="single"/>
        </w:rPr>
        <w:t xml:space="preserve">ZI </w:t>
      </w:r>
      <w:r w:rsidR="00924487" w:rsidRPr="00CB506F">
        <w:rPr>
          <w:rFonts w:ascii="IBM Plex Serif Light" w:hAnsi="IBM Plex Serif Light"/>
          <w:b/>
          <w:bCs/>
          <w:color w:val="000000" w:themeColor="text1"/>
          <w:szCs w:val="24"/>
          <w:u w:val="single"/>
        </w:rPr>
        <w:t>félévére</w:t>
      </w:r>
      <w:r w:rsidR="00CB506F">
        <w:rPr>
          <w:rFonts w:ascii="IBM Plex Serif Light" w:hAnsi="IBM Plex Serif Light"/>
          <w:b/>
          <w:bCs/>
          <w:color w:val="000000" w:themeColor="text1"/>
          <w:szCs w:val="24"/>
          <w:u w:val="single"/>
        </w:rPr>
        <w:t xml:space="preserve"> *</w:t>
      </w:r>
    </w:p>
    <w:p w14:paraId="41CDE490" w14:textId="0C4D827B" w:rsidR="00924487" w:rsidRPr="00EB376D" w:rsidRDefault="00924487" w:rsidP="0030066C">
      <w:pPr>
        <w:tabs>
          <w:tab w:val="left" w:pos="1725"/>
        </w:tabs>
        <w:spacing w:before="240" w:line="240" w:lineRule="exact"/>
        <w:rPr>
          <w:rFonts w:ascii="IBM Plex Serif Light" w:hAnsi="IBM Plex Serif Light"/>
          <w:bCs/>
          <w:sz w:val="20"/>
        </w:rPr>
      </w:pPr>
      <w:r w:rsidRPr="00EB376D">
        <w:rPr>
          <w:rFonts w:ascii="IBM Plex Serif Light" w:hAnsi="IBM Plex Serif Light"/>
          <w:bCs/>
          <w:sz w:val="20"/>
        </w:rPr>
        <w:t xml:space="preserve">Alulírott kijelentem, hogy a nyomtatványon szereplő adatoknak megfelelően a hallgató </w:t>
      </w:r>
      <w:r w:rsidRPr="009562DC">
        <w:rPr>
          <w:rFonts w:ascii="IBM Plex Serif Light" w:hAnsi="IBM Plex Serif Light"/>
          <w:bCs/>
          <w:sz w:val="20"/>
        </w:rPr>
        <w:t xml:space="preserve">részére </w:t>
      </w:r>
      <w:r>
        <w:rPr>
          <w:rFonts w:ascii="IBM Plex Serif Light" w:hAnsi="IBM Plex Serif Light"/>
          <w:bCs/>
          <w:sz w:val="20"/>
        </w:rPr>
        <w:t xml:space="preserve">a </w:t>
      </w:r>
      <w:r w:rsidR="00E56C4E">
        <w:rPr>
          <w:rFonts w:ascii="IBM Plex Serif Light" w:hAnsi="IBM Plex Serif Light"/>
          <w:bCs/>
          <w:sz w:val="20"/>
        </w:rPr>
        <w:t>2026/27/1</w:t>
      </w:r>
      <w:r w:rsidR="004A1ABF">
        <w:rPr>
          <w:rFonts w:ascii="IBM Plex Serif Light" w:hAnsi="IBM Plex Serif Light"/>
          <w:bCs/>
          <w:sz w:val="20"/>
        </w:rPr>
        <w:t xml:space="preserve"> </w:t>
      </w:r>
      <w:r>
        <w:rPr>
          <w:rFonts w:ascii="IBM Plex Serif Light" w:hAnsi="IBM Plex Serif Light"/>
          <w:bCs/>
          <w:sz w:val="20"/>
        </w:rPr>
        <w:t xml:space="preserve">félév </w:t>
      </w:r>
      <w:r w:rsidRPr="009562DC">
        <w:rPr>
          <w:rFonts w:ascii="IBM Plex Serif Light" w:hAnsi="IBM Plex Serif Light"/>
          <w:bCs/>
          <w:sz w:val="20"/>
        </w:rPr>
        <w:t>önköltség</w:t>
      </w:r>
      <w:r>
        <w:rPr>
          <w:rFonts w:ascii="IBM Plex Serif Light" w:hAnsi="IBM Plex Serif Light"/>
          <w:bCs/>
          <w:sz w:val="20"/>
        </w:rPr>
        <w:t xml:space="preserve">i </w:t>
      </w:r>
      <w:r w:rsidRPr="009562DC">
        <w:rPr>
          <w:rFonts w:ascii="IBM Plex Serif Light" w:hAnsi="IBM Plex Serif Light"/>
          <w:bCs/>
          <w:sz w:val="20"/>
        </w:rPr>
        <w:t>díj</w:t>
      </w:r>
      <w:r>
        <w:rPr>
          <w:rFonts w:ascii="IBM Plex Serif Light" w:hAnsi="IBM Plex Serif Light"/>
          <w:bCs/>
          <w:sz w:val="20"/>
        </w:rPr>
        <w:t>ának</w:t>
      </w:r>
      <w:r w:rsidRPr="009562DC">
        <w:rPr>
          <w:rFonts w:ascii="IBM Plex Serif Light" w:hAnsi="IBM Plex Serif Light"/>
          <w:bCs/>
          <w:sz w:val="20"/>
        </w:rPr>
        <w:t xml:space="preserve"> megfizetését vállalom</w:t>
      </w:r>
      <w:r w:rsidR="00E56C4E">
        <w:rPr>
          <w:rFonts w:ascii="IBM Plex Serif Light" w:hAnsi="IBM Plex Serif Light"/>
          <w:bCs/>
          <w:sz w:val="20"/>
        </w:rPr>
        <w:t>.</w:t>
      </w:r>
    </w:p>
    <w:p w14:paraId="12C63FFB" w14:textId="77777777" w:rsidR="00924487" w:rsidRPr="00304359" w:rsidRDefault="00924487" w:rsidP="0030066C">
      <w:pPr>
        <w:tabs>
          <w:tab w:val="left" w:pos="1725"/>
        </w:tabs>
        <w:spacing w:before="240" w:line="240" w:lineRule="exact"/>
        <w:jc w:val="center"/>
        <w:rPr>
          <w:rFonts w:ascii="IBM Plex Serif Light" w:hAnsi="IBM Plex Serif Light"/>
          <w:b/>
          <w:bCs/>
          <w:caps/>
          <w:sz w:val="20"/>
          <w:u w:val="single"/>
        </w:rPr>
      </w:pPr>
      <w:r w:rsidRPr="00304359">
        <w:rPr>
          <w:rFonts w:ascii="IBM Plex Serif Light" w:hAnsi="IBM Plex Serif Light"/>
          <w:b/>
          <w:bCs/>
          <w:caps/>
          <w:sz w:val="20"/>
          <w:u w:val="single"/>
        </w:rPr>
        <w:t>Vevő (munkáltató) adatai</w:t>
      </w:r>
    </w:p>
    <w:p w14:paraId="5A914797" w14:textId="77777777" w:rsidR="00924487" w:rsidRPr="00075620" w:rsidRDefault="00924487" w:rsidP="00AF7BE0">
      <w:pPr>
        <w:tabs>
          <w:tab w:val="left" w:pos="567"/>
          <w:tab w:val="left" w:leader="underscore" w:pos="9072"/>
        </w:tabs>
        <w:spacing w:before="240" w:line="240" w:lineRule="exact"/>
        <w:rPr>
          <w:rFonts w:ascii="IBM Plex Serif Light" w:hAnsi="IBM Plex Serif Light"/>
          <w:bCs/>
          <w:sz w:val="20"/>
        </w:rPr>
      </w:pPr>
      <w:r w:rsidRPr="00304359">
        <w:rPr>
          <w:rFonts w:ascii="IBM Plex Serif Light" w:hAnsi="IBM Plex Serif Light"/>
          <w:b/>
          <w:bCs/>
          <w:sz w:val="20"/>
          <w:u w:val="single"/>
        </w:rPr>
        <w:t>Neve</w:t>
      </w:r>
      <w:r w:rsidRPr="00075620">
        <w:rPr>
          <w:rFonts w:ascii="IBM Plex Serif Light" w:hAnsi="IBM Plex Serif Light"/>
          <w:bCs/>
          <w:sz w:val="20"/>
        </w:rPr>
        <w:t>:</w:t>
      </w:r>
      <w:sdt>
        <w:sdtPr>
          <w:rPr>
            <w:rFonts w:ascii="IBM Plex Serif Light" w:hAnsi="IBM Plex Serif Light"/>
            <w:bCs/>
            <w:sz w:val="20"/>
          </w:rPr>
          <w:id w:val="-740328141"/>
          <w:placeholder>
            <w:docPart w:val="885F0CC97818494CBAF03EA41DD57717"/>
          </w:placeholder>
          <w:showingPlcHdr/>
        </w:sdtPr>
        <w:sdtContent>
          <w:r w:rsidR="00EB785F" w:rsidRPr="00EB785F">
            <w:rPr>
              <w:rStyle w:val="Helyrzszveg"/>
            </w:rPr>
            <w:t>Szöveg beírásához kattintson vagy koppintson ide.</w:t>
          </w:r>
        </w:sdtContent>
      </w:sdt>
    </w:p>
    <w:p w14:paraId="127449AB" w14:textId="46739F9F" w:rsidR="00924487" w:rsidRPr="00075620" w:rsidRDefault="00924487" w:rsidP="00AF7BE0">
      <w:pPr>
        <w:tabs>
          <w:tab w:val="left" w:pos="567"/>
          <w:tab w:val="left" w:leader="underscore" w:pos="9072"/>
        </w:tabs>
        <w:spacing w:before="240" w:line="240" w:lineRule="exact"/>
        <w:rPr>
          <w:rFonts w:ascii="IBM Plex Serif Light" w:hAnsi="IBM Plex Serif Light"/>
          <w:bCs/>
          <w:sz w:val="20"/>
        </w:rPr>
      </w:pPr>
      <w:r w:rsidRPr="00304359">
        <w:rPr>
          <w:rFonts w:ascii="IBM Plex Serif Light" w:hAnsi="IBM Plex Serif Light"/>
          <w:b/>
          <w:bCs/>
          <w:sz w:val="20"/>
          <w:u w:val="single"/>
        </w:rPr>
        <w:t>Címe</w:t>
      </w:r>
      <w:r w:rsidRPr="00075620">
        <w:rPr>
          <w:rFonts w:ascii="IBM Plex Serif Light" w:hAnsi="IBM Plex Serif Light"/>
          <w:bCs/>
          <w:sz w:val="20"/>
        </w:rPr>
        <w:t xml:space="preserve">: </w:t>
      </w:r>
      <w:sdt>
        <w:sdtPr>
          <w:rPr>
            <w:rFonts w:ascii="IBM Plex Serif Light" w:hAnsi="IBM Plex Serif Light"/>
            <w:bCs/>
            <w:sz w:val="20"/>
          </w:rPr>
          <w:id w:val="1995678735"/>
          <w:placeholder>
            <w:docPart w:val="9E551C655E4D4DD0860FA697F33F307A"/>
          </w:placeholder>
          <w:showingPlcHdr/>
        </w:sdtPr>
        <w:sdtContent>
          <w:r w:rsidR="00A52B32" w:rsidRPr="00A52B32">
            <w:rPr>
              <w:rStyle w:val="Helyrzszveg"/>
            </w:rPr>
            <w:t>Szöveg beírásához kattintson vagy koppintson ide.</w:t>
          </w:r>
        </w:sdtContent>
      </w:sdt>
    </w:p>
    <w:p w14:paraId="123AE87C" w14:textId="77777777" w:rsidR="00924487" w:rsidRPr="00075620" w:rsidRDefault="00924487" w:rsidP="00AF7BE0">
      <w:pPr>
        <w:tabs>
          <w:tab w:val="left" w:pos="567"/>
          <w:tab w:val="left" w:leader="underscore" w:pos="9072"/>
        </w:tabs>
        <w:spacing w:before="240" w:line="240" w:lineRule="exact"/>
        <w:rPr>
          <w:rFonts w:ascii="IBM Plex Serif Light" w:hAnsi="IBM Plex Serif Light"/>
          <w:bCs/>
          <w:sz w:val="20"/>
        </w:rPr>
      </w:pPr>
      <w:r w:rsidRPr="00304359">
        <w:rPr>
          <w:rFonts w:ascii="IBM Plex Serif Light" w:hAnsi="IBM Plex Serif Light"/>
          <w:b/>
          <w:bCs/>
          <w:sz w:val="20"/>
          <w:u w:val="single"/>
        </w:rPr>
        <w:t>Adószáma</w:t>
      </w:r>
      <w:r w:rsidRPr="00075620">
        <w:rPr>
          <w:rFonts w:ascii="IBM Plex Serif Light" w:hAnsi="IBM Plex Serif Light"/>
          <w:bCs/>
          <w:sz w:val="20"/>
        </w:rPr>
        <w:t>:</w:t>
      </w:r>
      <w:sdt>
        <w:sdtPr>
          <w:rPr>
            <w:rFonts w:ascii="IBM Plex Serif Light" w:hAnsi="IBM Plex Serif Light"/>
            <w:bCs/>
            <w:sz w:val="20"/>
          </w:rPr>
          <w:id w:val="726573682"/>
          <w:placeholder>
            <w:docPart w:val="9E551C655E4D4DD0860FA697F33F307A"/>
          </w:placeholder>
          <w:showingPlcHdr/>
        </w:sdtPr>
        <w:sdtContent>
          <w:r w:rsidRPr="005601D2">
            <w:rPr>
              <w:rStyle w:val="Helyrzszveg"/>
            </w:rPr>
            <w:t>Szöveg beírásához kattintson vagy koppintson ide.</w:t>
          </w:r>
        </w:sdtContent>
      </w:sdt>
    </w:p>
    <w:p w14:paraId="78F59BD5" w14:textId="77777777" w:rsidR="00924487" w:rsidRPr="00075620" w:rsidRDefault="00924487" w:rsidP="00AF7BE0">
      <w:pPr>
        <w:tabs>
          <w:tab w:val="left" w:pos="567"/>
          <w:tab w:val="left" w:leader="underscore" w:pos="9072"/>
        </w:tabs>
        <w:spacing w:before="240" w:line="240" w:lineRule="exact"/>
        <w:rPr>
          <w:rFonts w:ascii="IBM Plex Serif Light" w:hAnsi="IBM Plex Serif Light"/>
          <w:bCs/>
          <w:sz w:val="20"/>
        </w:rPr>
      </w:pPr>
      <w:r w:rsidRPr="00304359">
        <w:rPr>
          <w:rFonts w:ascii="IBM Plex Serif Light" w:hAnsi="IBM Plex Serif Light"/>
          <w:b/>
          <w:bCs/>
          <w:sz w:val="20"/>
          <w:u w:val="single"/>
        </w:rPr>
        <w:t>Vállalt összeg Forintban kifejezve</w:t>
      </w:r>
      <w:r w:rsidRPr="00075620">
        <w:rPr>
          <w:rFonts w:ascii="IBM Plex Serif Light" w:hAnsi="IBM Plex Serif Light"/>
          <w:bCs/>
          <w:sz w:val="20"/>
        </w:rPr>
        <w:t xml:space="preserve">: </w:t>
      </w:r>
      <w:sdt>
        <w:sdtPr>
          <w:rPr>
            <w:rFonts w:ascii="IBM Plex Serif Light" w:hAnsi="IBM Plex Serif Light"/>
            <w:bCs/>
            <w:sz w:val="20"/>
          </w:rPr>
          <w:id w:val="1173231852"/>
          <w:placeholder>
            <w:docPart w:val="9E551C655E4D4DD0860FA697F33F307A"/>
          </w:placeholder>
          <w:showingPlcHdr/>
        </w:sdtPr>
        <w:sdtContent>
          <w:r w:rsidRPr="005601D2">
            <w:rPr>
              <w:rStyle w:val="Helyrzszveg"/>
            </w:rPr>
            <w:t>Szöveg beírásához kattintson vagy koppintson ide.</w:t>
          </w:r>
        </w:sdtContent>
      </w:sdt>
    </w:p>
    <w:p w14:paraId="016842D4" w14:textId="77777777" w:rsidR="00924487" w:rsidRPr="00075620" w:rsidRDefault="00924487" w:rsidP="00AF7BE0">
      <w:pPr>
        <w:tabs>
          <w:tab w:val="left" w:pos="567"/>
          <w:tab w:val="left" w:leader="underscore" w:pos="9072"/>
        </w:tabs>
        <w:spacing w:before="240" w:line="240" w:lineRule="exact"/>
        <w:rPr>
          <w:rFonts w:ascii="IBM Plex Serif Light" w:hAnsi="IBM Plex Serif Light"/>
          <w:bCs/>
          <w:sz w:val="20"/>
        </w:rPr>
      </w:pPr>
      <w:r w:rsidRPr="00304359">
        <w:rPr>
          <w:rFonts w:ascii="IBM Plex Serif Light" w:hAnsi="IBM Plex Serif Light"/>
          <w:b/>
          <w:bCs/>
          <w:sz w:val="20"/>
          <w:u w:val="single"/>
        </w:rPr>
        <w:t>Egyéb, a számlán feltüntetendő azonosító</w:t>
      </w:r>
      <w:r w:rsidRPr="00075620">
        <w:rPr>
          <w:rFonts w:ascii="IBM Plex Serif Light" w:hAnsi="IBM Plex Serif Light"/>
          <w:bCs/>
          <w:sz w:val="20"/>
        </w:rPr>
        <w:t xml:space="preserve">: </w:t>
      </w:r>
      <w:sdt>
        <w:sdtPr>
          <w:rPr>
            <w:rFonts w:ascii="IBM Plex Serif Light" w:hAnsi="IBM Plex Serif Light"/>
            <w:bCs/>
            <w:sz w:val="20"/>
          </w:rPr>
          <w:id w:val="1848819558"/>
          <w:placeholder>
            <w:docPart w:val="9E551C655E4D4DD0860FA697F33F307A"/>
          </w:placeholder>
          <w:showingPlcHdr/>
        </w:sdtPr>
        <w:sdtContent>
          <w:r w:rsidRPr="005601D2">
            <w:rPr>
              <w:rStyle w:val="Helyrzszveg"/>
            </w:rPr>
            <w:t>Szöveg beírásához kattintson vagy koppintson ide.</w:t>
          </w:r>
        </w:sdtContent>
      </w:sdt>
    </w:p>
    <w:p w14:paraId="17D869A7" w14:textId="77777777" w:rsidR="00924487" w:rsidRPr="00304359" w:rsidRDefault="00924487" w:rsidP="00AF7BE0">
      <w:pPr>
        <w:tabs>
          <w:tab w:val="left" w:pos="1725"/>
        </w:tabs>
        <w:spacing w:before="360" w:line="240" w:lineRule="exact"/>
        <w:jc w:val="center"/>
        <w:rPr>
          <w:rFonts w:ascii="IBM Plex Serif Light" w:hAnsi="IBM Plex Serif Light"/>
          <w:b/>
          <w:bCs/>
          <w:caps/>
          <w:sz w:val="20"/>
          <w:u w:val="single"/>
        </w:rPr>
      </w:pPr>
      <w:r w:rsidRPr="00304359">
        <w:rPr>
          <w:rFonts w:ascii="IBM Plex Serif Light" w:hAnsi="IBM Plex Serif Light"/>
          <w:b/>
          <w:bCs/>
          <w:caps/>
          <w:sz w:val="20"/>
          <w:u w:val="single"/>
        </w:rPr>
        <w:t xml:space="preserve">Hallgató adatai </w:t>
      </w:r>
    </w:p>
    <w:p w14:paraId="6459ECB4" w14:textId="77777777" w:rsidR="00924487" w:rsidRPr="00075620" w:rsidRDefault="00404418" w:rsidP="00AF7BE0">
      <w:pPr>
        <w:tabs>
          <w:tab w:val="left" w:pos="567"/>
          <w:tab w:val="left" w:leader="underscore" w:pos="9072"/>
        </w:tabs>
        <w:spacing w:before="240" w:line="240" w:lineRule="exact"/>
        <w:rPr>
          <w:rFonts w:ascii="IBM Plex Serif Light" w:hAnsi="IBM Plex Serif Light"/>
          <w:bCs/>
          <w:sz w:val="20"/>
        </w:rPr>
      </w:pPr>
      <w:r>
        <w:rPr>
          <w:rFonts w:ascii="IBM Plex Serif Light" w:hAnsi="IBM Plex Serif Light"/>
          <w:b/>
          <w:bCs/>
          <w:sz w:val="20"/>
          <w:u w:val="single"/>
        </w:rPr>
        <w:t>Név</w:t>
      </w:r>
      <w:r w:rsidR="00924487" w:rsidRPr="00075620">
        <w:rPr>
          <w:rFonts w:ascii="IBM Plex Serif Light" w:hAnsi="IBM Plex Serif Light"/>
          <w:bCs/>
          <w:sz w:val="20"/>
        </w:rPr>
        <w:t xml:space="preserve">: </w:t>
      </w:r>
      <w:sdt>
        <w:sdtPr>
          <w:rPr>
            <w:rFonts w:ascii="IBM Plex Serif Light" w:hAnsi="IBM Plex Serif Light"/>
            <w:bCs/>
            <w:sz w:val="20"/>
          </w:rPr>
          <w:id w:val="-59484721"/>
          <w:placeholder>
            <w:docPart w:val="9E551C655E4D4DD0860FA697F33F307A"/>
          </w:placeholder>
          <w:showingPlcHdr/>
        </w:sdtPr>
        <w:sdtContent>
          <w:r w:rsidR="00924487" w:rsidRPr="005601D2">
            <w:rPr>
              <w:rStyle w:val="Helyrzszveg"/>
            </w:rPr>
            <w:t>Szöveg beírásához kattintson vagy koppintson ide.</w:t>
          </w:r>
        </w:sdtContent>
      </w:sdt>
    </w:p>
    <w:p w14:paraId="68DAB434" w14:textId="77777777" w:rsidR="00924487" w:rsidRPr="00075620" w:rsidRDefault="00924487" w:rsidP="00AF7BE0">
      <w:pPr>
        <w:tabs>
          <w:tab w:val="left" w:pos="567"/>
          <w:tab w:val="left" w:leader="underscore" w:pos="9072"/>
        </w:tabs>
        <w:spacing w:before="240" w:line="240" w:lineRule="exact"/>
        <w:rPr>
          <w:rFonts w:ascii="IBM Plex Serif Light" w:hAnsi="IBM Plex Serif Light"/>
          <w:bCs/>
          <w:sz w:val="20"/>
        </w:rPr>
      </w:pPr>
      <w:r w:rsidRPr="00304359">
        <w:rPr>
          <w:rFonts w:ascii="IBM Plex Serif Light" w:hAnsi="IBM Plex Serif Light"/>
          <w:b/>
          <w:bCs/>
          <w:sz w:val="20"/>
          <w:u w:val="single"/>
        </w:rPr>
        <w:t>Neptun kód</w:t>
      </w:r>
      <w:r w:rsidRPr="00075620">
        <w:rPr>
          <w:rFonts w:ascii="IBM Plex Serif Light" w:hAnsi="IBM Plex Serif Light"/>
          <w:bCs/>
          <w:sz w:val="20"/>
        </w:rPr>
        <w:t xml:space="preserve">: </w:t>
      </w:r>
      <w:sdt>
        <w:sdtPr>
          <w:rPr>
            <w:rFonts w:ascii="IBM Plex Serif Light" w:hAnsi="IBM Plex Serif Light"/>
            <w:bCs/>
            <w:sz w:val="20"/>
          </w:rPr>
          <w:id w:val="928700464"/>
          <w:placeholder>
            <w:docPart w:val="9E551C655E4D4DD0860FA697F33F307A"/>
          </w:placeholder>
          <w:showingPlcHdr/>
        </w:sdtPr>
        <w:sdtContent>
          <w:r w:rsidRPr="005601D2">
            <w:rPr>
              <w:rStyle w:val="Helyrzszveg"/>
            </w:rPr>
            <w:t>Szöveg beírásához kattintson vagy koppintson ide.</w:t>
          </w:r>
        </w:sdtContent>
      </w:sdt>
    </w:p>
    <w:p w14:paraId="29402C53" w14:textId="1415CFFA" w:rsidR="00924487" w:rsidRPr="00075620" w:rsidRDefault="00924487" w:rsidP="0030066C">
      <w:pPr>
        <w:tabs>
          <w:tab w:val="left" w:pos="567"/>
          <w:tab w:val="left" w:leader="underscore" w:pos="9072"/>
        </w:tabs>
        <w:spacing w:before="120"/>
        <w:rPr>
          <w:rFonts w:ascii="IBM Plex Serif Light" w:hAnsi="IBM Plex Serif Light"/>
          <w:bCs/>
          <w:sz w:val="20"/>
        </w:rPr>
      </w:pPr>
      <w:r w:rsidRPr="00304359">
        <w:rPr>
          <w:rFonts w:ascii="IBM Plex Serif Light" w:hAnsi="IBM Plex Serif Light"/>
          <w:b/>
          <w:bCs/>
          <w:sz w:val="20"/>
          <w:u w:val="single"/>
        </w:rPr>
        <w:t>Szak és tagozat</w:t>
      </w:r>
      <w:r w:rsidRPr="00075620">
        <w:rPr>
          <w:rFonts w:ascii="IBM Plex Serif Light" w:hAnsi="IBM Plex Serif Light"/>
          <w:bCs/>
          <w:sz w:val="20"/>
        </w:rPr>
        <w:t>:</w:t>
      </w:r>
      <w:sdt>
        <w:sdtPr>
          <w:rPr>
            <w:rFonts w:ascii="IBM Plex Serif Light" w:hAnsi="IBM Plex Serif Light"/>
            <w:bCs/>
            <w:sz w:val="20"/>
          </w:rPr>
          <w:id w:val="614340798"/>
          <w:placeholder>
            <w:docPart w:val="9E551C655E4D4DD0860FA697F33F307A"/>
          </w:placeholder>
          <w:showingPlcHdr/>
        </w:sdtPr>
        <w:sdtContent>
          <w:r w:rsidR="0030066C" w:rsidRPr="005601D2">
            <w:rPr>
              <w:rStyle w:val="Helyrzszveg"/>
            </w:rPr>
            <w:t>Szöveg beírásához kattintson vagy koppintson ide.</w:t>
          </w:r>
        </w:sdtContent>
      </w:sdt>
    </w:p>
    <w:p w14:paraId="1DF1222E" w14:textId="77777777" w:rsidR="00924487" w:rsidRPr="00EB376D" w:rsidRDefault="00924487" w:rsidP="0030066C">
      <w:pPr>
        <w:jc w:val="left"/>
        <w:rPr>
          <w:rFonts w:ascii="IBM Plex Serif Light" w:hAnsi="IBM Plex Serif Light"/>
          <w:b/>
          <w:bCs/>
          <w:sz w:val="20"/>
        </w:rPr>
      </w:pPr>
      <w:r>
        <w:rPr>
          <w:rFonts w:ascii="IBM Plex Serif Light" w:hAnsi="IBM Plex Serif Light"/>
          <w:b/>
          <w:bCs/>
          <w:sz w:val="20"/>
        </w:rPr>
        <w:t>------------------------------------------------------------------------------------------------------------------</w:t>
      </w:r>
    </w:p>
    <w:p w14:paraId="46B8F0C3" w14:textId="77777777" w:rsidR="00AF7BE0" w:rsidRDefault="00924487" w:rsidP="0030066C">
      <w:pPr>
        <w:rPr>
          <w:rFonts w:ascii="IBM Plex Serif Light" w:hAnsi="IBM Plex Serif Light"/>
          <w:b/>
          <w:bCs/>
          <w:color w:val="2E74B5" w:themeColor="accent1" w:themeShade="BF"/>
          <w:sz w:val="20"/>
        </w:rPr>
      </w:pPr>
      <w:r w:rsidRPr="00304359">
        <w:rPr>
          <w:rFonts w:ascii="IBM Plex Serif Light" w:hAnsi="IBM Plex Serif Light"/>
          <w:b/>
          <w:bCs/>
          <w:color w:val="2E74B5" w:themeColor="accent1" w:themeShade="BF"/>
          <w:sz w:val="20"/>
        </w:rPr>
        <w:t xml:space="preserve">A </w:t>
      </w:r>
      <w:r>
        <w:rPr>
          <w:rFonts w:ascii="IBM Plex Serif Light" w:hAnsi="IBM Plex Serif Light"/>
          <w:b/>
          <w:bCs/>
          <w:color w:val="2E74B5" w:themeColor="accent1" w:themeShade="BF"/>
          <w:sz w:val="20"/>
        </w:rPr>
        <w:t xml:space="preserve">közlemény rovatban feltüntetendő információt a </w:t>
      </w:r>
      <w:r w:rsidRPr="00304359">
        <w:rPr>
          <w:rFonts w:ascii="IBM Plex Serif Light" w:hAnsi="IBM Plex Serif Light"/>
          <w:b/>
          <w:bCs/>
          <w:color w:val="2E74B5" w:themeColor="accent1" w:themeShade="BF"/>
          <w:sz w:val="20"/>
        </w:rPr>
        <w:t xml:space="preserve">számla </w:t>
      </w:r>
      <w:r>
        <w:rPr>
          <w:rFonts w:ascii="IBM Plex Serif Light" w:hAnsi="IBM Plex Serif Light"/>
          <w:b/>
          <w:bCs/>
          <w:color w:val="2E74B5" w:themeColor="accent1" w:themeShade="BF"/>
          <w:sz w:val="20"/>
        </w:rPr>
        <w:t xml:space="preserve">„Megjegyzés” rovata </w:t>
      </w:r>
      <w:r w:rsidRPr="00AF7BE0">
        <w:rPr>
          <w:rFonts w:ascii="IBM Plex Serif Light" w:hAnsi="IBM Plex Serif Light"/>
          <w:b/>
          <w:bCs/>
          <w:i/>
          <w:color w:val="000000" w:themeColor="text1"/>
          <w:sz w:val="20"/>
        </w:rPr>
        <w:t>(</w:t>
      </w:r>
      <w:r w:rsidR="00AF7BE0" w:rsidRPr="00AF7BE0">
        <w:rPr>
          <w:rFonts w:ascii="IBM Plex Serif Light" w:hAnsi="IBM Plex Serif Light"/>
          <w:b/>
          <w:bCs/>
          <w:i/>
          <w:color w:val="000000" w:themeColor="text1"/>
          <w:sz w:val="20"/>
        </w:rPr>
        <w:t>+NEP+…kezdetű azonosító</w:t>
      </w:r>
      <w:r w:rsidR="00AF7BE0">
        <w:rPr>
          <w:rFonts w:ascii="IBM Plex Serif Light" w:hAnsi="IBM Plex Serif Light"/>
          <w:b/>
          <w:bCs/>
          <w:color w:val="2E74B5" w:themeColor="accent1" w:themeShade="BF"/>
          <w:sz w:val="20"/>
        </w:rPr>
        <w:t>) fogja tartalmazni így utalás előtt, kérjük, várja meg a számla elkészültét!</w:t>
      </w:r>
    </w:p>
    <w:p w14:paraId="3FF94F91" w14:textId="77777777" w:rsidR="00924487" w:rsidRPr="00EB376D" w:rsidRDefault="00AF7BE0" w:rsidP="0030066C">
      <w:pPr>
        <w:rPr>
          <w:rFonts w:ascii="IBM Plex Serif Light" w:hAnsi="IBM Plex Serif Light"/>
          <w:bCs/>
          <w:sz w:val="20"/>
        </w:rPr>
      </w:pPr>
      <w:r>
        <w:rPr>
          <w:rFonts w:ascii="IBM Plex Serif Light" w:hAnsi="IBM Plex Serif Light"/>
          <w:bCs/>
          <w:sz w:val="20"/>
        </w:rPr>
        <w:t xml:space="preserve"> </w:t>
      </w:r>
      <w:r w:rsidR="00924487">
        <w:rPr>
          <w:rFonts w:ascii="IBM Plex Serif Light" w:hAnsi="IBM Plex Serif Light"/>
          <w:bCs/>
          <w:sz w:val="20"/>
        </w:rPr>
        <w:t>-------------------------------------------------------------------------------------------------------------------</w:t>
      </w:r>
    </w:p>
    <w:p w14:paraId="5A6E48A3" w14:textId="77777777" w:rsidR="00924487" w:rsidRPr="0030066C" w:rsidRDefault="00924487" w:rsidP="0030066C">
      <w:pPr>
        <w:rPr>
          <w:rFonts w:ascii="IBM Plex Serif Light" w:hAnsi="IBM Plex Serif Light"/>
          <w:sz w:val="20"/>
        </w:rPr>
      </w:pPr>
      <w:r w:rsidRPr="0030066C">
        <w:rPr>
          <w:rFonts w:ascii="IBM Plex Serif Light" w:hAnsi="IBM Plex Serif Light"/>
          <w:sz w:val="20"/>
        </w:rPr>
        <w:t>Jelen nyilatkozat aláírásával kijelentem, hogy az önköltség/díj megfizetésével kapcsolatban az alábbi kézbesítés</w:t>
      </w:r>
      <w:r w:rsidR="00CB506F" w:rsidRPr="0030066C">
        <w:rPr>
          <w:rFonts w:ascii="IBM Plex Serif Light" w:hAnsi="IBM Plex Serif Light"/>
          <w:sz w:val="20"/>
        </w:rPr>
        <w:t>i szabályokat tudomásul veszem:</w:t>
      </w:r>
    </w:p>
    <w:p w14:paraId="53E582AF" w14:textId="77777777" w:rsidR="00924487" w:rsidRDefault="00924487" w:rsidP="0030066C">
      <w:pPr>
        <w:spacing w:before="120"/>
        <w:rPr>
          <w:rFonts w:ascii="IBM Plex Serif Light" w:hAnsi="IBM Plex Serif Light"/>
          <w:b/>
          <w:bCs/>
          <w:sz w:val="20"/>
        </w:rPr>
      </w:pPr>
      <w:r w:rsidRPr="00EE5034">
        <w:rPr>
          <w:rFonts w:ascii="IBM Plex Serif Light" w:hAnsi="IBM Plex Serif Light"/>
          <w:b/>
          <w:bCs/>
          <w:sz w:val="20"/>
        </w:rPr>
        <w:t>A</w:t>
      </w:r>
      <w:r>
        <w:rPr>
          <w:rFonts w:ascii="IBM Plex Serif Light" w:hAnsi="IBM Plex Serif Light"/>
          <w:b/>
          <w:bCs/>
          <w:sz w:val="20"/>
        </w:rPr>
        <w:t xml:space="preserve"> nyilatkozat alapján elkészült </w:t>
      </w:r>
      <w:r w:rsidRPr="00EE5034">
        <w:rPr>
          <w:rFonts w:ascii="IBM Plex Serif Light" w:hAnsi="IBM Plex Serif Light"/>
          <w:b/>
          <w:bCs/>
          <w:sz w:val="20"/>
        </w:rPr>
        <w:t xml:space="preserve">elektronikusan archivált számla az ETR-ben kerül megküldésre a hallgató részére. Az elektronikusan archivált számla harmadik személy </w:t>
      </w:r>
      <w:r>
        <w:rPr>
          <w:rFonts w:ascii="IBM Plex Serif Light" w:hAnsi="IBM Plex Serif Light"/>
          <w:b/>
          <w:bCs/>
          <w:sz w:val="20"/>
        </w:rPr>
        <w:t xml:space="preserve">(vevő) </w:t>
      </w:r>
      <w:r w:rsidRPr="00EE5034">
        <w:rPr>
          <w:rFonts w:ascii="IBM Plex Serif Light" w:hAnsi="IBM Plex Serif Light"/>
          <w:b/>
          <w:bCs/>
          <w:sz w:val="20"/>
        </w:rPr>
        <w:t>részére történő átadása a hallgató kötelezettsége</w:t>
      </w:r>
      <w:r>
        <w:rPr>
          <w:rFonts w:ascii="IBM Plex Serif Light" w:hAnsi="IBM Plex Serif Light"/>
          <w:b/>
          <w:bCs/>
          <w:sz w:val="20"/>
        </w:rPr>
        <w:t>.</w:t>
      </w:r>
    </w:p>
    <w:p w14:paraId="26D35BE0" w14:textId="287E73B0" w:rsidR="00CB506F" w:rsidRPr="0030066C" w:rsidRDefault="00CB506F" w:rsidP="007501E4">
      <w:pPr>
        <w:spacing w:before="120"/>
        <w:rPr>
          <w:rFonts w:ascii="IBM Plex Serif Light" w:hAnsi="IBM Plex Serif Light"/>
          <w:bCs/>
          <w:i/>
          <w:color w:val="FF0000"/>
          <w:sz w:val="20"/>
        </w:rPr>
      </w:pPr>
      <w:r w:rsidRPr="00FD0CEA">
        <w:rPr>
          <w:rFonts w:ascii="IBM Plex Serif Light" w:hAnsi="IBM Plex Serif Light"/>
          <w:b/>
          <w:bCs/>
          <w:sz w:val="18"/>
          <w:szCs w:val="18"/>
        </w:rPr>
        <w:t xml:space="preserve">* </w:t>
      </w:r>
      <w:r w:rsidRPr="0030066C">
        <w:rPr>
          <w:rFonts w:ascii="IBM Plex Serif Light" w:hAnsi="IBM Plex Serif Light"/>
          <w:bCs/>
          <w:i/>
          <w:color w:val="FF0000"/>
          <w:sz w:val="20"/>
        </w:rPr>
        <w:t xml:space="preserve">Jelen nyilatkozat </w:t>
      </w:r>
      <w:r w:rsidR="00FD0CEA" w:rsidRPr="0030066C">
        <w:rPr>
          <w:rFonts w:ascii="IBM Plex Serif Light" w:hAnsi="IBM Plex Serif Light"/>
          <w:bCs/>
          <w:i/>
          <w:color w:val="FF0000"/>
          <w:sz w:val="20"/>
        </w:rPr>
        <w:t xml:space="preserve">csak </w:t>
      </w:r>
      <w:r w:rsidRPr="0030066C">
        <w:rPr>
          <w:rFonts w:ascii="IBM Plex Serif Light" w:hAnsi="IBM Plex Serif Light"/>
          <w:bCs/>
          <w:i/>
          <w:color w:val="FF0000"/>
          <w:sz w:val="20"/>
        </w:rPr>
        <w:t>a fejlécben megjelölt félévre érvényes. Minden félévben</w:t>
      </w:r>
      <w:r w:rsidR="00FD0CEA" w:rsidRPr="0030066C">
        <w:rPr>
          <w:rFonts w:ascii="IBM Plex Serif Light" w:hAnsi="IBM Plex Serif Light"/>
          <w:bCs/>
          <w:i/>
          <w:color w:val="FF0000"/>
          <w:sz w:val="20"/>
        </w:rPr>
        <w:t xml:space="preserve"> új nyilatkozat kerül kiadásra.</w:t>
      </w:r>
    </w:p>
    <w:p w14:paraId="15787439" w14:textId="77777777" w:rsidR="007501E4" w:rsidRDefault="00924487" w:rsidP="0030066C">
      <w:pPr>
        <w:tabs>
          <w:tab w:val="left" w:pos="0"/>
          <w:tab w:val="left" w:pos="6237"/>
        </w:tabs>
        <w:spacing w:before="240"/>
        <w:rPr>
          <w:rFonts w:ascii="IBM Plex Serif Light" w:hAnsi="IBM Plex Serif Light"/>
          <w:b/>
          <w:bCs/>
          <w:sz w:val="20"/>
        </w:rPr>
      </w:pPr>
      <w:r>
        <w:rPr>
          <w:rFonts w:ascii="IBM Plex Serif Light" w:hAnsi="IBM Plex Serif Light"/>
          <w:b/>
          <w:bCs/>
          <w:sz w:val="20"/>
        </w:rPr>
        <w:t xml:space="preserve">Kelt: </w:t>
      </w:r>
      <w:sdt>
        <w:sdtPr>
          <w:rPr>
            <w:rFonts w:ascii="IBM Plex Serif Light" w:hAnsi="IBM Plex Serif Light"/>
            <w:b/>
            <w:bCs/>
            <w:sz w:val="20"/>
          </w:rPr>
          <w:id w:val="-907533468"/>
          <w:placeholder>
            <w:docPart w:val="9E551C655E4D4DD0860FA697F33F307A"/>
          </w:placeholder>
          <w:showingPlcHdr/>
        </w:sdtPr>
        <w:sdtContent>
          <w:r w:rsidR="00AF7BE0" w:rsidRPr="005601D2">
            <w:rPr>
              <w:rStyle w:val="Helyrzszveg"/>
            </w:rPr>
            <w:t>Szöveg beírásához kattintson vagy koppintson ide.</w:t>
          </w:r>
        </w:sdtContent>
      </w:sdt>
    </w:p>
    <w:p w14:paraId="6FAF05CD" w14:textId="0034DE2F" w:rsidR="00924487" w:rsidRDefault="00924487" w:rsidP="00326EAF">
      <w:pPr>
        <w:tabs>
          <w:tab w:val="left" w:pos="5565"/>
          <w:tab w:val="left" w:pos="7230"/>
        </w:tabs>
        <w:spacing w:before="1080"/>
        <w:ind w:left="567"/>
        <w:rPr>
          <w:rFonts w:ascii="IBM Plex Serif Light" w:hAnsi="IBM Plex Serif Light"/>
          <w:b/>
          <w:bCs/>
          <w:sz w:val="20"/>
        </w:rPr>
      </w:pPr>
      <w:r>
        <w:rPr>
          <w:rFonts w:ascii="IBM Plex Serif Light" w:hAnsi="IBM Plex Serif Light"/>
          <w:b/>
          <w:bCs/>
          <w:sz w:val="20"/>
        </w:rPr>
        <w:t>Munkáltató cégszerű aláírása</w:t>
      </w:r>
      <w:r>
        <w:rPr>
          <w:rFonts w:ascii="IBM Plex Serif Light" w:hAnsi="IBM Plex Serif Light"/>
          <w:b/>
          <w:bCs/>
          <w:sz w:val="20"/>
        </w:rPr>
        <w:tab/>
      </w:r>
      <w:r w:rsidR="00326EAF">
        <w:rPr>
          <w:rFonts w:ascii="IBM Plex Serif Light" w:hAnsi="IBM Plex Serif Light"/>
          <w:b/>
          <w:bCs/>
          <w:sz w:val="20"/>
        </w:rPr>
        <w:tab/>
      </w:r>
      <w:r>
        <w:rPr>
          <w:rFonts w:ascii="IBM Plex Serif Light" w:hAnsi="IBM Plex Serif Light"/>
          <w:b/>
          <w:bCs/>
          <w:sz w:val="20"/>
        </w:rPr>
        <w:t>hallgató aláírása</w:t>
      </w:r>
    </w:p>
    <w:sectPr w:rsidR="00924487" w:rsidSect="001B1E5D">
      <w:footerReference w:type="default" r:id="rId8"/>
      <w:headerReference w:type="first" r:id="rId9"/>
      <w:footerReference w:type="first" r:id="rId10"/>
      <w:pgSz w:w="11906" w:h="16838" w:code="9"/>
      <w:pgMar w:top="1134" w:right="1133" w:bottom="851" w:left="851" w:header="1140" w:footer="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518D0" w14:textId="77777777" w:rsidR="002C3704" w:rsidRDefault="002C3704">
      <w:r>
        <w:separator/>
      </w:r>
    </w:p>
  </w:endnote>
  <w:endnote w:type="continuationSeparator" w:id="0">
    <w:p w14:paraId="769413A9" w14:textId="77777777" w:rsidR="002C3704" w:rsidRDefault="002C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IBM Plex Serif Light">
    <w:charset w:val="EE"/>
    <w:family w:val="roman"/>
    <w:pitch w:val="variable"/>
    <w:sig w:usb0="A000026F" w:usb1="5000203B" w:usb2="00000000" w:usb3="00000000" w:csb0="00000197" w:csb1="00000000"/>
  </w:font>
  <w:font w:name="Raleway Black">
    <w:charset w:val="EE"/>
    <w:family w:val="auto"/>
    <w:pitch w:val="variable"/>
    <w:sig w:usb0="A00002FF" w:usb1="5000205B" w:usb2="00000000" w:usb3="00000000" w:csb0="00000197" w:csb1="00000000"/>
  </w:font>
  <w:font w:name="Raleway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leway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9EDB5" w14:textId="77777777" w:rsidR="00B562D6" w:rsidRPr="00512C5F" w:rsidRDefault="00B562D6" w:rsidP="00B562D6">
    <w:pPr>
      <w:pStyle w:val="llb"/>
      <w:pBdr>
        <w:top w:val="single" w:sz="4" w:space="1" w:color="auto"/>
      </w:pBdr>
      <w:jc w:val="center"/>
      <w:rPr>
        <w:b/>
        <w:sz w:val="22"/>
      </w:rPr>
    </w:pPr>
    <w:r w:rsidRPr="00512C5F">
      <w:rPr>
        <w:b/>
        <w:sz w:val="22"/>
      </w:rPr>
      <w:t>Pannon Egyetem • University of Pannonia</w:t>
    </w:r>
  </w:p>
  <w:p w14:paraId="69510687" w14:textId="77777777" w:rsidR="00B562D6" w:rsidRPr="00512C5F" w:rsidRDefault="00B562D6" w:rsidP="00B562D6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>Oktatási Igazgatóság</w:t>
    </w:r>
  </w:p>
  <w:p w14:paraId="647457B6" w14:textId="77777777" w:rsidR="00B562D6" w:rsidRPr="00512C5F" w:rsidRDefault="00B562D6" w:rsidP="00B562D6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 xml:space="preserve">Telefon: (+36 88) 624-366 • Fax: (+36 88) 624-740 • Internet: www.uni-pannon.hu </w:t>
    </w:r>
  </w:p>
  <w:p w14:paraId="5E55C5D2" w14:textId="77777777" w:rsidR="00B562D6" w:rsidRPr="00512C5F" w:rsidRDefault="00B562D6" w:rsidP="00B562D6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 xml:space="preserve"> e-mail: oik@almos.uni-pannon.hu</w:t>
    </w:r>
  </w:p>
  <w:p w14:paraId="1B92E7ED" w14:textId="77777777" w:rsidR="00B562D6" w:rsidRPr="00512C5F" w:rsidRDefault="00B562D6" w:rsidP="00B562D6">
    <w:pPr>
      <w:pStyle w:val="llb"/>
      <w:pBdr>
        <w:top w:val="single" w:sz="4" w:space="1" w:color="auto"/>
      </w:pBdr>
      <w:jc w:val="center"/>
      <w:rPr>
        <w:sz w:val="22"/>
      </w:rPr>
    </w:pPr>
    <w:r w:rsidRPr="00512C5F">
      <w:rPr>
        <w:sz w:val="22"/>
      </w:rPr>
      <w:t xml:space="preserve">H-8200 Veszprém, Egyetem u. 10.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99A76" w14:textId="77777777" w:rsidR="00B562D6" w:rsidRPr="007501E4" w:rsidRDefault="00B562D6" w:rsidP="00B562D6">
    <w:pPr>
      <w:pStyle w:val="llb"/>
      <w:pBdr>
        <w:top w:val="single" w:sz="4" w:space="1" w:color="auto"/>
      </w:pBdr>
      <w:jc w:val="center"/>
      <w:rPr>
        <w:b/>
        <w:sz w:val="20"/>
      </w:rPr>
    </w:pPr>
    <w:r w:rsidRPr="007501E4">
      <w:rPr>
        <w:b/>
        <w:sz w:val="20"/>
      </w:rPr>
      <w:t>Pannon Egyetem • University of Pannonia</w:t>
    </w:r>
  </w:p>
  <w:p w14:paraId="4A5760A2" w14:textId="77777777" w:rsidR="00B562D6" w:rsidRPr="00AF7BE0" w:rsidRDefault="00B562D6" w:rsidP="00B562D6">
    <w:pPr>
      <w:pStyle w:val="llb"/>
      <w:pBdr>
        <w:top w:val="single" w:sz="4" w:space="1" w:color="auto"/>
      </w:pBdr>
      <w:jc w:val="center"/>
      <w:rPr>
        <w:sz w:val="16"/>
        <w:szCs w:val="16"/>
      </w:rPr>
    </w:pPr>
    <w:r w:rsidRPr="00AF7BE0">
      <w:rPr>
        <w:sz w:val="16"/>
        <w:szCs w:val="16"/>
      </w:rPr>
      <w:t>Oktatási Igazgatóság</w:t>
    </w:r>
  </w:p>
  <w:p w14:paraId="1522F06F" w14:textId="66352E0A" w:rsidR="00B562D6" w:rsidRPr="00AF7BE0" w:rsidRDefault="00B562D6" w:rsidP="00327B07">
    <w:pPr>
      <w:pStyle w:val="llb"/>
      <w:pBdr>
        <w:top w:val="single" w:sz="4" w:space="1" w:color="auto"/>
      </w:pBdr>
      <w:tabs>
        <w:tab w:val="clear" w:pos="9072"/>
        <w:tab w:val="right" w:pos="8931"/>
      </w:tabs>
      <w:jc w:val="center"/>
      <w:rPr>
        <w:sz w:val="16"/>
        <w:szCs w:val="16"/>
      </w:rPr>
    </w:pPr>
    <w:r w:rsidRPr="00AF7BE0">
      <w:rPr>
        <w:sz w:val="16"/>
        <w:szCs w:val="16"/>
        <w:u w:val="single"/>
      </w:rPr>
      <w:t>Telefon</w:t>
    </w:r>
    <w:r w:rsidRPr="00AF7BE0">
      <w:rPr>
        <w:sz w:val="16"/>
        <w:szCs w:val="16"/>
      </w:rPr>
      <w:t>: (+36 88) 624-</w:t>
    </w:r>
    <w:r w:rsidR="006422E3" w:rsidRPr="00AF7BE0">
      <w:rPr>
        <w:sz w:val="16"/>
        <w:szCs w:val="16"/>
      </w:rPr>
      <w:t>000</w:t>
    </w:r>
    <w:r w:rsidRPr="00AF7BE0">
      <w:rPr>
        <w:sz w:val="16"/>
        <w:szCs w:val="16"/>
      </w:rPr>
      <w:t xml:space="preserve"> • </w:t>
    </w:r>
    <w:r w:rsidRPr="00AF7BE0">
      <w:rPr>
        <w:sz w:val="16"/>
        <w:szCs w:val="16"/>
        <w:u w:val="single"/>
      </w:rPr>
      <w:t>Internet</w:t>
    </w:r>
    <w:r w:rsidRPr="00AF7BE0">
      <w:rPr>
        <w:sz w:val="16"/>
        <w:szCs w:val="16"/>
      </w:rPr>
      <w:t xml:space="preserve">: www.uni-pannon.hu </w:t>
    </w:r>
    <w:r w:rsidR="00327B07" w:rsidRPr="00AF7BE0">
      <w:rPr>
        <w:sz w:val="16"/>
        <w:szCs w:val="16"/>
      </w:rPr>
      <w:t>•</w:t>
    </w:r>
    <w:r w:rsidRPr="00AF7BE0">
      <w:rPr>
        <w:sz w:val="16"/>
        <w:szCs w:val="16"/>
      </w:rPr>
      <w:t xml:space="preserve"> </w:t>
    </w:r>
    <w:r w:rsidRPr="00AF7BE0">
      <w:rPr>
        <w:sz w:val="16"/>
        <w:szCs w:val="16"/>
        <w:u w:val="single"/>
      </w:rPr>
      <w:t>e-mail</w:t>
    </w:r>
    <w:r w:rsidRPr="00AF7BE0">
      <w:rPr>
        <w:sz w:val="16"/>
        <w:szCs w:val="16"/>
      </w:rPr>
      <w:t>: oik@uni-</w:t>
    </w:r>
    <w:r w:rsidR="00327B07" w:rsidRPr="00AF7BE0">
      <w:rPr>
        <w:sz w:val="16"/>
        <w:szCs w:val="16"/>
      </w:rPr>
      <w:t>p</w:t>
    </w:r>
    <w:r w:rsidRPr="00AF7BE0">
      <w:rPr>
        <w:sz w:val="16"/>
        <w:szCs w:val="16"/>
      </w:rPr>
      <w:t>annon.hu</w:t>
    </w:r>
  </w:p>
  <w:p w14:paraId="786E9409" w14:textId="77777777" w:rsidR="00B562D6" w:rsidRPr="00AF7BE0" w:rsidRDefault="00B562D6" w:rsidP="00B562D6">
    <w:pPr>
      <w:pStyle w:val="llb"/>
      <w:pBdr>
        <w:top w:val="single" w:sz="4" w:space="1" w:color="auto"/>
      </w:pBdr>
      <w:jc w:val="center"/>
      <w:rPr>
        <w:sz w:val="16"/>
        <w:szCs w:val="16"/>
      </w:rPr>
    </w:pPr>
    <w:r w:rsidRPr="00AF7BE0">
      <w:rPr>
        <w:sz w:val="16"/>
        <w:szCs w:val="16"/>
      </w:rPr>
      <w:t xml:space="preserve">8200 Veszprém, Egyetem u. 10.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6AFFA" w14:textId="77777777" w:rsidR="002C3704" w:rsidRDefault="002C3704">
      <w:r>
        <w:separator/>
      </w:r>
    </w:p>
  </w:footnote>
  <w:footnote w:type="continuationSeparator" w:id="0">
    <w:p w14:paraId="36543164" w14:textId="77777777" w:rsidR="002C3704" w:rsidRDefault="002C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B7CA" w14:textId="25C61180" w:rsidR="00B562D6" w:rsidRPr="007957EC" w:rsidRDefault="007957EC" w:rsidP="00B562D6">
    <w:pPr>
      <w:pStyle w:val="lfej"/>
      <w:tabs>
        <w:tab w:val="clear" w:pos="4536"/>
        <w:tab w:val="clear" w:pos="9072"/>
        <w:tab w:val="center" w:pos="5103"/>
      </w:tabs>
      <w:jc w:val="left"/>
      <w:rPr>
        <w:rFonts w:ascii="Raleway Black" w:hAnsi="Raleway Black" w:cs="Raleway-Bold"/>
        <w:b/>
        <w:bCs/>
        <w:color w:val="000000"/>
        <w:sz w:val="44"/>
        <w:szCs w:val="44"/>
      </w:rPr>
    </w:pPr>
    <w:r w:rsidRPr="0099044C">
      <w:rPr>
        <w:noProof/>
        <w:color w:val="1F4E79"/>
      </w:rPr>
      <w:drawing>
        <wp:anchor distT="0" distB="0" distL="114300" distR="114300" simplePos="0" relativeHeight="251657728" behindDoc="1" locked="0" layoutInCell="1" allowOverlap="1" wp14:anchorId="5F788721" wp14:editId="7F34C066">
          <wp:simplePos x="0" y="0"/>
          <wp:positionH relativeFrom="column">
            <wp:posOffset>59690</wp:posOffset>
          </wp:positionH>
          <wp:positionV relativeFrom="paragraph">
            <wp:posOffset>-333375</wp:posOffset>
          </wp:positionV>
          <wp:extent cx="909897" cy="894715"/>
          <wp:effectExtent l="0" t="0" r="5080" b="635"/>
          <wp:wrapNone/>
          <wp:docPr id="33" name="Kép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6278" cy="9009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562D6">
      <w:rPr>
        <w:rFonts w:cs="Raleway-Bold"/>
        <w:b/>
        <w:bCs/>
        <w:sz w:val="72"/>
        <w:szCs w:val="72"/>
      </w:rPr>
      <w:tab/>
    </w:r>
    <w:r w:rsidR="00B562D6" w:rsidRPr="007957EC">
      <w:rPr>
        <w:rFonts w:ascii="Raleway Black" w:hAnsi="Raleway Black" w:cs="Raleway-Bold"/>
        <w:b/>
        <w:bCs/>
        <w:color w:val="000000"/>
        <w:sz w:val="44"/>
        <w:szCs w:val="44"/>
      </w:rPr>
      <w:t>Pannon Egyetem</w:t>
    </w:r>
  </w:p>
  <w:p w14:paraId="34C4804C" w14:textId="77777777" w:rsidR="00B562D6" w:rsidRPr="007957EC" w:rsidRDefault="00B562D6" w:rsidP="00B562D6">
    <w:pPr>
      <w:pStyle w:val="lfej"/>
      <w:tabs>
        <w:tab w:val="clear" w:pos="4536"/>
        <w:tab w:val="clear" w:pos="9072"/>
        <w:tab w:val="center" w:pos="5103"/>
      </w:tabs>
      <w:jc w:val="left"/>
      <w:rPr>
        <w:color w:val="000000"/>
        <w:sz w:val="38"/>
        <w:szCs w:val="38"/>
      </w:rPr>
    </w:pPr>
    <w:r w:rsidRPr="0099044C">
      <w:rPr>
        <w:rFonts w:cs="Raleway-Light"/>
        <w:color w:val="000000"/>
        <w:sz w:val="58"/>
        <w:szCs w:val="58"/>
      </w:rPr>
      <w:tab/>
    </w:r>
    <w:r w:rsidR="007957EC" w:rsidRPr="007957EC">
      <w:rPr>
        <w:rFonts w:cs="Raleway-Light"/>
        <w:color w:val="000000"/>
        <w:sz w:val="38"/>
        <w:szCs w:val="38"/>
      </w:rPr>
      <w:t xml:space="preserve">Oktatási Igazgatóság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54E0A"/>
    <w:multiLevelType w:val="hybridMultilevel"/>
    <w:tmpl w:val="A8E6187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F3DFC"/>
    <w:multiLevelType w:val="hybridMultilevel"/>
    <w:tmpl w:val="775C89E2"/>
    <w:lvl w:ilvl="0" w:tplc="A57AAF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F84B1A"/>
    <w:multiLevelType w:val="hybridMultilevel"/>
    <w:tmpl w:val="F196C99E"/>
    <w:lvl w:ilvl="0" w:tplc="040E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46765BE7"/>
    <w:multiLevelType w:val="hybridMultilevel"/>
    <w:tmpl w:val="E4841BC2"/>
    <w:lvl w:ilvl="0" w:tplc="4250858C">
      <w:start w:val="17"/>
      <w:numFmt w:val="bullet"/>
      <w:lvlText w:val="-"/>
      <w:lvlJc w:val="left"/>
      <w:pPr>
        <w:ind w:left="720" w:hanging="360"/>
      </w:pPr>
      <w:rPr>
        <w:rFonts w:ascii="Raleway" w:eastAsia="Times New Roman" w:hAnsi="Raleway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E0DFD"/>
    <w:multiLevelType w:val="hybridMultilevel"/>
    <w:tmpl w:val="C082D274"/>
    <w:lvl w:ilvl="0" w:tplc="040E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542B9"/>
    <w:multiLevelType w:val="hybridMultilevel"/>
    <w:tmpl w:val="0C40663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3B3B79"/>
    <w:multiLevelType w:val="hybridMultilevel"/>
    <w:tmpl w:val="928205F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9042586">
    <w:abstractNumId w:val="6"/>
  </w:num>
  <w:num w:numId="2" w16cid:durableId="1678074168">
    <w:abstractNumId w:val="2"/>
  </w:num>
  <w:num w:numId="3" w16cid:durableId="278730010">
    <w:abstractNumId w:val="0"/>
  </w:num>
  <w:num w:numId="4" w16cid:durableId="1590965395">
    <w:abstractNumId w:val="1"/>
  </w:num>
  <w:num w:numId="5" w16cid:durableId="1614702606">
    <w:abstractNumId w:val="5"/>
  </w:num>
  <w:num w:numId="6" w16cid:durableId="1738094090">
    <w:abstractNumId w:val="4"/>
  </w:num>
  <w:num w:numId="7" w16cid:durableId="1993099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C3Gg5HiMju3TiXgYCrxXp2mxzxjfv3W1r0meVjimo0pvSQaD31X8+tN6TdfcikgNg7CMtBhX5JlPjVRBBFJ1hA==" w:salt="ucXA6rbcKh5JO9OzfjaF4Q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06F"/>
    <w:rsid w:val="00004778"/>
    <w:rsid w:val="00013795"/>
    <w:rsid w:val="00027945"/>
    <w:rsid w:val="00030F6A"/>
    <w:rsid w:val="0004239B"/>
    <w:rsid w:val="00064EA3"/>
    <w:rsid w:val="00092C1D"/>
    <w:rsid w:val="000C5A0E"/>
    <w:rsid w:val="000F59A6"/>
    <w:rsid w:val="0010052F"/>
    <w:rsid w:val="001523C3"/>
    <w:rsid w:val="00153638"/>
    <w:rsid w:val="001536FB"/>
    <w:rsid w:val="00164E75"/>
    <w:rsid w:val="001B1E5D"/>
    <w:rsid w:val="001D2906"/>
    <w:rsid w:val="001E5945"/>
    <w:rsid w:val="001E6BF7"/>
    <w:rsid w:val="001F5799"/>
    <w:rsid w:val="00202BC9"/>
    <w:rsid w:val="002136E8"/>
    <w:rsid w:val="00216378"/>
    <w:rsid w:val="0028334C"/>
    <w:rsid w:val="00290A70"/>
    <w:rsid w:val="00293241"/>
    <w:rsid w:val="002A3E93"/>
    <w:rsid w:val="002B321E"/>
    <w:rsid w:val="002C0E76"/>
    <w:rsid w:val="002C3704"/>
    <w:rsid w:val="0030066C"/>
    <w:rsid w:val="00303973"/>
    <w:rsid w:val="0031385D"/>
    <w:rsid w:val="00313A70"/>
    <w:rsid w:val="00326EAF"/>
    <w:rsid w:val="00327B07"/>
    <w:rsid w:val="0034167A"/>
    <w:rsid w:val="00387ED6"/>
    <w:rsid w:val="003A1F04"/>
    <w:rsid w:val="003B7716"/>
    <w:rsid w:val="003D3F51"/>
    <w:rsid w:val="003F5EDE"/>
    <w:rsid w:val="00404418"/>
    <w:rsid w:val="00414C83"/>
    <w:rsid w:val="00433531"/>
    <w:rsid w:val="00435C04"/>
    <w:rsid w:val="00470A79"/>
    <w:rsid w:val="00477687"/>
    <w:rsid w:val="004A1ABF"/>
    <w:rsid w:val="004A5A4F"/>
    <w:rsid w:val="00512C5F"/>
    <w:rsid w:val="00531A0A"/>
    <w:rsid w:val="00563B22"/>
    <w:rsid w:val="00585D4D"/>
    <w:rsid w:val="00596B9A"/>
    <w:rsid w:val="005B2967"/>
    <w:rsid w:val="005E2D89"/>
    <w:rsid w:val="005F240D"/>
    <w:rsid w:val="005F2B46"/>
    <w:rsid w:val="00610D25"/>
    <w:rsid w:val="0063111E"/>
    <w:rsid w:val="00640E90"/>
    <w:rsid w:val="006422E3"/>
    <w:rsid w:val="00666ED9"/>
    <w:rsid w:val="00674DFF"/>
    <w:rsid w:val="006765D2"/>
    <w:rsid w:val="00676878"/>
    <w:rsid w:val="006D1746"/>
    <w:rsid w:val="006F1170"/>
    <w:rsid w:val="006F6C60"/>
    <w:rsid w:val="0073567D"/>
    <w:rsid w:val="00746DDE"/>
    <w:rsid w:val="007501E4"/>
    <w:rsid w:val="0075706E"/>
    <w:rsid w:val="00766E4D"/>
    <w:rsid w:val="00783469"/>
    <w:rsid w:val="00784D58"/>
    <w:rsid w:val="00792BEC"/>
    <w:rsid w:val="007957EC"/>
    <w:rsid w:val="007A0F6F"/>
    <w:rsid w:val="007F5355"/>
    <w:rsid w:val="008311A2"/>
    <w:rsid w:val="0084314D"/>
    <w:rsid w:val="0085218A"/>
    <w:rsid w:val="00852B0B"/>
    <w:rsid w:val="008769F4"/>
    <w:rsid w:val="00877F10"/>
    <w:rsid w:val="00883E70"/>
    <w:rsid w:val="008B1F89"/>
    <w:rsid w:val="008B5CBE"/>
    <w:rsid w:val="008D7626"/>
    <w:rsid w:val="008F1FE3"/>
    <w:rsid w:val="00924487"/>
    <w:rsid w:val="009553E4"/>
    <w:rsid w:val="009629B7"/>
    <w:rsid w:val="009770EB"/>
    <w:rsid w:val="0097776E"/>
    <w:rsid w:val="0099044C"/>
    <w:rsid w:val="009A59BF"/>
    <w:rsid w:val="00A1236B"/>
    <w:rsid w:val="00A1434B"/>
    <w:rsid w:val="00A51164"/>
    <w:rsid w:val="00A52B32"/>
    <w:rsid w:val="00A54C79"/>
    <w:rsid w:val="00A55176"/>
    <w:rsid w:val="00A845D3"/>
    <w:rsid w:val="00A91319"/>
    <w:rsid w:val="00AB0083"/>
    <w:rsid w:val="00AC184F"/>
    <w:rsid w:val="00AC6C15"/>
    <w:rsid w:val="00AC6C16"/>
    <w:rsid w:val="00AD7D18"/>
    <w:rsid w:val="00AF7BE0"/>
    <w:rsid w:val="00B123B6"/>
    <w:rsid w:val="00B13C01"/>
    <w:rsid w:val="00B44094"/>
    <w:rsid w:val="00B45B4C"/>
    <w:rsid w:val="00B562D6"/>
    <w:rsid w:val="00B9584E"/>
    <w:rsid w:val="00BB18E8"/>
    <w:rsid w:val="00BD6739"/>
    <w:rsid w:val="00C0250A"/>
    <w:rsid w:val="00C2751B"/>
    <w:rsid w:val="00C457CE"/>
    <w:rsid w:val="00C47005"/>
    <w:rsid w:val="00C610A1"/>
    <w:rsid w:val="00C85294"/>
    <w:rsid w:val="00CB506F"/>
    <w:rsid w:val="00CF001F"/>
    <w:rsid w:val="00CF35A7"/>
    <w:rsid w:val="00D25A89"/>
    <w:rsid w:val="00D40B04"/>
    <w:rsid w:val="00D83768"/>
    <w:rsid w:val="00D86A80"/>
    <w:rsid w:val="00D96894"/>
    <w:rsid w:val="00DB2CE1"/>
    <w:rsid w:val="00DB7C41"/>
    <w:rsid w:val="00DC073C"/>
    <w:rsid w:val="00DC1DD9"/>
    <w:rsid w:val="00DC3902"/>
    <w:rsid w:val="00DC7ECE"/>
    <w:rsid w:val="00DD2A5F"/>
    <w:rsid w:val="00DD6848"/>
    <w:rsid w:val="00E01AB4"/>
    <w:rsid w:val="00E064D9"/>
    <w:rsid w:val="00E06530"/>
    <w:rsid w:val="00E145C9"/>
    <w:rsid w:val="00E23F81"/>
    <w:rsid w:val="00E31232"/>
    <w:rsid w:val="00E378CC"/>
    <w:rsid w:val="00E41B67"/>
    <w:rsid w:val="00E41E4F"/>
    <w:rsid w:val="00E4524F"/>
    <w:rsid w:val="00E457CA"/>
    <w:rsid w:val="00E56C4E"/>
    <w:rsid w:val="00E56E0C"/>
    <w:rsid w:val="00EB739A"/>
    <w:rsid w:val="00EB785F"/>
    <w:rsid w:val="00EE28DD"/>
    <w:rsid w:val="00F0637E"/>
    <w:rsid w:val="00F3096F"/>
    <w:rsid w:val="00F376FE"/>
    <w:rsid w:val="00F40B84"/>
    <w:rsid w:val="00F65309"/>
    <w:rsid w:val="00F70A0C"/>
    <w:rsid w:val="00FC728D"/>
    <w:rsid w:val="00FD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C469C"/>
  <w15:chartTrackingRefBased/>
  <w15:docId w15:val="{F9DB425A-0ACC-4B6B-821D-94825285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92C1D"/>
    <w:pPr>
      <w:jc w:val="both"/>
    </w:pPr>
    <w:rPr>
      <w:rFonts w:ascii="Raleway" w:hAnsi="Raleway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DC3902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rsid w:val="00DC3902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E01AB4"/>
    <w:rPr>
      <w:rFonts w:ascii="Tahoma" w:hAnsi="Tahoma" w:cs="Tahoma"/>
      <w:sz w:val="16"/>
      <w:szCs w:val="16"/>
    </w:rPr>
  </w:style>
  <w:style w:type="paragraph" w:styleId="Cm">
    <w:name w:val="Title"/>
    <w:basedOn w:val="Norml"/>
    <w:qFormat/>
    <w:rsid w:val="0028334C"/>
    <w:pPr>
      <w:jc w:val="center"/>
    </w:pPr>
    <w:rPr>
      <w:b/>
      <w:szCs w:val="24"/>
    </w:rPr>
  </w:style>
  <w:style w:type="paragraph" w:styleId="Szvegtrzs">
    <w:name w:val="Body Text"/>
    <w:basedOn w:val="Norml"/>
    <w:rsid w:val="008769F4"/>
    <w:rPr>
      <w:b/>
      <w:szCs w:val="24"/>
    </w:rPr>
  </w:style>
  <w:style w:type="paragraph" w:styleId="Lbjegyzetszveg">
    <w:name w:val="footnote text"/>
    <w:aliases w:val="Footnote Text Char,Footnote Char,Char1 Char1,Char1 Char,Char1 Char Char,Footnote,Char1, Char1 Char,Lábjegyzetszöveg Char Char,Lábjegyzetszöveg Char1 Char Char Char1,Lábjegyzetszöveg Char Char Char Char Char1,Lábjegyzetszöveg Char2 Char"/>
    <w:basedOn w:val="Norml"/>
    <w:link w:val="LbjegyzetszvegChar"/>
    <w:uiPriority w:val="99"/>
    <w:unhideWhenUsed/>
    <w:rsid w:val="00303973"/>
    <w:pPr>
      <w:jc w:val="left"/>
    </w:pPr>
    <w:rPr>
      <w:rFonts w:ascii="Calibri" w:eastAsia="Calibri" w:hAnsi="Calibri"/>
      <w:sz w:val="20"/>
      <w:lang w:eastAsia="en-US"/>
    </w:rPr>
  </w:style>
  <w:style w:type="character" w:customStyle="1" w:styleId="LbjegyzetszvegChar">
    <w:name w:val="Lábjegyzetszöveg Char"/>
    <w:aliases w:val="Footnote Text Char Char,Footnote Char Char,Char1 Char1 Char,Char1 Char Char1,Char1 Char Char Char,Footnote Char1,Char1 Char2, Char1 Char Char,Lábjegyzetszöveg Char Char Char,Lábjegyzetszöveg Char1 Char Char Char1 Char"/>
    <w:link w:val="Lbjegyzetszveg"/>
    <w:uiPriority w:val="99"/>
    <w:rsid w:val="00303973"/>
    <w:rPr>
      <w:rFonts w:ascii="Calibri" w:eastAsia="Calibri" w:hAnsi="Calibri"/>
      <w:lang w:eastAsia="en-US"/>
    </w:rPr>
  </w:style>
  <w:style w:type="character" w:styleId="Lbjegyzet-hivatkozs">
    <w:name w:val="footnote reference"/>
    <w:rsid w:val="00303973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303973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lfejChar">
    <w:name w:val="Élőfej Char"/>
    <w:link w:val="lfej"/>
    <w:rsid w:val="00B562D6"/>
    <w:rPr>
      <w:rFonts w:ascii="Raleway" w:hAnsi="Raleway"/>
      <w:sz w:val="24"/>
    </w:rPr>
  </w:style>
  <w:style w:type="character" w:customStyle="1" w:styleId="llbChar">
    <w:name w:val="Élőláb Char"/>
    <w:link w:val="llb"/>
    <w:rsid w:val="00B562D6"/>
    <w:rPr>
      <w:rFonts w:ascii="Raleway" w:hAnsi="Raleway"/>
      <w:sz w:val="24"/>
    </w:rPr>
  </w:style>
  <w:style w:type="character" w:styleId="Helyrzszveg">
    <w:name w:val="Placeholder Text"/>
    <w:basedOn w:val="Bekezdsalapbettpusa"/>
    <w:uiPriority w:val="99"/>
    <w:semiHidden/>
    <w:rsid w:val="009244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NextCloud\MUNKA_NextCloud\Dokumentumok,%20t&#225;j&#233;koztat&#243;k\MUNK&#193;LTAT&#211;I%20SZ&#193;MLARENDEL&#201;S_2023-24-1\MUNK&#193;LTAT&#211;I%20SZ&#193;MLARENDEL&#201;S%20NYILATKOZATA_VEDETT_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85F0CC97818494CBAF03EA41DD5771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43A7506B-F2BF-4E2B-B2A3-EA6188EC3902}"/>
      </w:docPartPr>
      <w:docPartBody>
        <w:p w:rsidR="0063718C" w:rsidRDefault="00C774D1">
          <w:pPr>
            <w:pStyle w:val="885F0CC97818494CBAF03EA41DD57717"/>
          </w:pPr>
          <w:r w:rsidRPr="005601D2">
            <w:rPr>
              <w:rStyle w:val="Helyrzszveg"/>
            </w:rPr>
            <w:t>Szöveg beírásához kattintson vagy koppintson ide.</w:t>
          </w:r>
        </w:p>
      </w:docPartBody>
    </w:docPart>
    <w:docPart>
      <w:docPartPr>
        <w:name w:val="9E551C655E4D4DD0860FA697F33F307A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6B2F6167-7FF0-492E-AA85-9B29F3B0A08D}"/>
      </w:docPartPr>
      <w:docPartBody>
        <w:p w:rsidR="0063718C" w:rsidRDefault="00C774D1">
          <w:pPr>
            <w:pStyle w:val="9E551C655E4D4DD0860FA697F33F307A"/>
          </w:pPr>
          <w:r w:rsidRPr="005601D2">
            <w:rPr>
              <w:rStyle w:val="Helyrzszveg"/>
            </w:rPr>
            <w:t>Szöveg beírásához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aleway">
    <w:charset w:val="EE"/>
    <w:family w:val="auto"/>
    <w:pitch w:val="variable"/>
    <w:sig w:usb0="A00002FF" w:usb1="5000205B" w:usb2="00000000" w:usb3="00000000" w:csb0="000001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IBM Plex Serif Light">
    <w:charset w:val="EE"/>
    <w:family w:val="roman"/>
    <w:pitch w:val="variable"/>
    <w:sig w:usb0="A000026F" w:usb1="5000203B" w:usb2="00000000" w:usb3="00000000" w:csb0="00000197" w:csb1="00000000"/>
  </w:font>
  <w:font w:name="Raleway Black">
    <w:charset w:val="EE"/>
    <w:family w:val="auto"/>
    <w:pitch w:val="variable"/>
    <w:sig w:usb0="A00002FF" w:usb1="5000205B" w:usb2="00000000" w:usb3="00000000" w:csb0="00000197" w:csb1="00000000"/>
  </w:font>
  <w:font w:name="Raleway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aleway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4D1"/>
    <w:rsid w:val="001523C3"/>
    <w:rsid w:val="00224BD1"/>
    <w:rsid w:val="0063718C"/>
    <w:rsid w:val="006F6C60"/>
    <w:rsid w:val="007913C1"/>
    <w:rsid w:val="007A4C9E"/>
    <w:rsid w:val="007E147C"/>
    <w:rsid w:val="00932E2A"/>
    <w:rsid w:val="00A55176"/>
    <w:rsid w:val="00A80425"/>
    <w:rsid w:val="00A845D3"/>
    <w:rsid w:val="00C774D1"/>
    <w:rsid w:val="00D86A80"/>
    <w:rsid w:val="00DA4A16"/>
    <w:rsid w:val="00E1000B"/>
    <w:rsid w:val="00E5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Pr>
      <w:color w:val="808080"/>
    </w:rPr>
  </w:style>
  <w:style w:type="paragraph" w:customStyle="1" w:styleId="885F0CC97818494CBAF03EA41DD57717">
    <w:name w:val="885F0CC97818494CBAF03EA41DD57717"/>
  </w:style>
  <w:style w:type="paragraph" w:customStyle="1" w:styleId="9E551C655E4D4DD0860FA697F33F307A">
    <w:name w:val="9E551C655E4D4DD0860FA697F33F30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68BF6-5908-415D-B037-924DB0B1A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MUNKÁLTATÓI SZÁMLARENDELÉS NYILATKOZATA_VEDETT_</Template>
  <TotalTime>4</TotalTime>
  <Pages>1</Pages>
  <Words>236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Dr</vt:lpstr>
    </vt:vector>
  </TitlesOfParts>
  <Company>RekTit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User</dc:creator>
  <cp:keywords/>
  <dc:description/>
  <cp:lastModifiedBy>Csillag Éva</cp:lastModifiedBy>
  <cp:revision>3</cp:revision>
  <cp:lastPrinted>2010-01-08T08:06:00Z</cp:lastPrinted>
  <dcterms:created xsi:type="dcterms:W3CDTF">2026-07-01T07:56:00Z</dcterms:created>
  <dcterms:modified xsi:type="dcterms:W3CDTF">2026-07-01T07:57:00Z</dcterms:modified>
</cp:coreProperties>
</file>